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2C" w:rsidRDefault="00AC672C" w:rsidP="00537FFE">
      <w:pPr>
        <w:tabs>
          <w:tab w:val="left" w:pos="6804"/>
        </w:tabs>
        <w:ind w:right="2262"/>
        <w:rPr>
          <w:rFonts w:ascii="Open Sans Bold" w:hAnsi="Open Sans Bold" w:cs="OpenSans"/>
          <w:szCs w:val="20"/>
        </w:rPr>
      </w:pPr>
    </w:p>
    <w:p w:rsidR="00042679" w:rsidRPr="00042679" w:rsidRDefault="00042679" w:rsidP="00042679">
      <w:pPr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</w:pPr>
      <w:r w:rsidRPr="00042679"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  <w:t>CROSS-BORDER STUDIES STIPENDIUM</w:t>
      </w:r>
    </w:p>
    <w:p w:rsidR="00042679" w:rsidRPr="00936EB4" w:rsidRDefault="00042679" w:rsidP="00042679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  <w:r w:rsidRPr="00936EB4">
        <w:rPr>
          <w:rFonts w:cs="Open Sans"/>
          <w:b/>
          <w:sz w:val="22"/>
          <w:szCs w:val="22"/>
        </w:rPr>
        <w:t xml:space="preserve">der Phoenix </w:t>
      </w:r>
      <w:proofErr w:type="spellStart"/>
      <w:r w:rsidRPr="00936EB4">
        <w:rPr>
          <w:rFonts w:cs="Open Sans"/>
          <w:b/>
          <w:sz w:val="22"/>
          <w:szCs w:val="22"/>
        </w:rPr>
        <w:t>Contact</w:t>
      </w:r>
      <w:proofErr w:type="spellEnd"/>
      <w:r w:rsidRPr="00936EB4">
        <w:rPr>
          <w:rFonts w:cs="Open Sans"/>
          <w:b/>
          <w:sz w:val="22"/>
          <w:szCs w:val="22"/>
        </w:rPr>
        <w:t xml:space="preserve"> Stiftung – Bewerbungsformular (</w:t>
      </w:r>
      <w:proofErr w:type="spellStart"/>
      <w:r w:rsidRPr="00936EB4">
        <w:rPr>
          <w:rFonts w:cs="Open Sans"/>
          <w:b/>
          <w:sz w:val="22"/>
          <w:szCs w:val="22"/>
        </w:rPr>
        <w:t>Outgoings</w:t>
      </w:r>
      <w:proofErr w:type="spellEnd"/>
      <w:r w:rsidRPr="00936EB4">
        <w:rPr>
          <w:rFonts w:cs="Open Sans"/>
          <w:b/>
          <w:sz w:val="22"/>
          <w:szCs w:val="22"/>
        </w:rPr>
        <w:t xml:space="preserve">) </w:t>
      </w:r>
    </w:p>
    <w:p w:rsidR="00042679" w:rsidRPr="00936EB4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936EB4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Hiermit bewerbe ich mich um ein Stipendium für: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ind w:left="708"/>
        <w:rPr>
          <w:rFonts w:cs="Open Sans"/>
          <w:sz w:val="22"/>
          <w:szCs w:val="22"/>
        </w:rPr>
      </w:pPr>
      <w:r w:rsidRPr="00042679">
        <w:rPr>
          <w:rFonts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34290</wp:posOffset>
                </wp:positionV>
                <wp:extent cx="114300" cy="114300"/>
                <wp:effectExtent l="13335" t="13970" r="5715" b="508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F74E" id="Rechteck 11" o:spid="_x0000_s1026" style="position:absolute;margin-left:18pt;margin-top:2.7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"/>
            </w:pict>
          </mc:Fallback>
        </mc:AlternateContent>
      </w:r>
      <w:r w:rsidRPr="00042679">
        <w:rPr>
          <w:rFonts w:cs="Open Sans"/>
          <w:sz w:val="22"/>
          <w:szCs w:val="22"/>
        </w:rPr>
        <w:t xml:space="preserve">ein Auslandssemester oder - </w:t>
      </w:r>
      <w:proofErr w:type="spellStart"/>
      <w:r w:rsidRPr="00042679">
        <w:rPr>
          <w:rFonts w:cs="Open Sans"/>
          <w:sz w:val="22"/>
          <w:szCs w:val="22"/>
        </w:rPr>
        <w:t>trimester</w:t>
      </w:r>
      <w:proofErr w:type="spellEnd"/>
      <w:r w:rsidRPr="00042679">
        <w:rPr>
          <w:rFonts w:cs="Open Sans"/>
          <w:sz w:val="22"/>
          <w:szCs w:val="22"/>
        </w:rPr>
        <w:t xml:space="preserve"> an einer (Partner-) Hochschule der </w:t>
      </w:r>
      <w:r>
        <w:rPr>
          <w:rFonts w:cs="Open Sans"/>
          <w:sz w:val="22"/>
          <w:szCs w:val="22"/>
        </w:rPr>
        <w:t xml:space="preserve">Technischen </w:t>
      </w:r>
      <w:r w:rsidRPr="00042679">
        <w:rPr>
          <w:rFonts w:cs="Open Sans"/>
          <w:sz w:val="22"/>
          <w:szCs w:val="22"/>
        </w:rPr>
        <w:t xml:space="preserve">Hochschule OWL 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jc w:val="center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Name: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Vorname: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Fachbereich: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Studiengang: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Fachsemester*</w:t>
      </w:r>
      <w:r w:rsidRPr="00042679">
        <w:rPr>
          <w:rFonts w:cs="Open Sans"/>
          <w:sz w:val="22"/>
          <w:szCs w:val="22"/>
          <w:u w:val="single"/>
        </w:rPr>
        <w:t>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Korrespondenz-Anschrift: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Telefon: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E-Mail: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13970" r="5715" b="5080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3AB9B" id="Rechteck 10" o:spid="_x0000_s1026" style="position:absolute;margin-left:315pt;margin-top:3.2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"/>
            </w:pict>
          </mc:Fallback>
        </mc:AlternateContent>
      </w: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13970" r="5715" b="5080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7A3BB" id="Rechteck 9" o:spid="_x0000_s1026" style="position:absolute;margin-left:342pt;margin-top:3.2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HwHAIAADoEAAAOAAAAZHJzL2Uyb0RvYy54bWysU1GP0zAMfkfiP0R5Z23HBrdq3em0Ywjp&#10;gBMHP8BL0za6NAlOtm78e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"/>
            </w:pict>
          </mc:Fallback>
        </mc:AlternateContent>
      </w:r>
      <w:r w:rsidRPr="00042679">
        <w:rPr>
          <w:rFonts w:cs="Open Sans"/>
          <w:sz w:val="22"/>
          <w:szCs w:val="22"/>
        </w:rPr>
        <w:t>Geburtsdatum: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 xml:space="preserve">Geschlecht:     </w:t>
      </w:r>
      <w:r>
        <w:rPr>
          <w:rFonts w:cs="Open Sans"/>
          <w:sz w:val="22"/>
          <w:szCs w:val="22"/>
        </w:rPr>
        <w:t xml:space="preserve">  </w:t>
      </w:r>
      <w:r w:rsidRPr="00042679">
        <w:rPr>
          <w:rFonts w:cs="Open Sans"/>
          <w:sz w:val="22"/>
          <w:szCs w:val="22"/>
        </w:rPr>
        <w:t xml:space="preserve">w   </w:t>
      </w:r>
      <w:r w:rsidRPr="00042679">
        <w:rPr>
          <w:rFonts w:cs="Open Sans"/>
          <w:sz w:val="22"/>
          <w:szCs w:val="22"/>
        </w:rPr>
        <w:tab/>
        <w:t xml:space="preserve">m 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Nationalität: _____________________________________________________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lastRenderedPageBreak/>
        <w:t>Zielland</w:t>
      </w:r>
      <w:r w:rsidRPr="00042679">
        <w:rPr>
          <w:rFonts w:cs="Open Sans"/>
          <w:sz w:val="22"/>
          <w:szCs w:val="22"/>
          <w:u w:val="single"/>
        </w:rPr>
        <w:t>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Zeitraum des Auslandsaufenthalts (bitte genaue Angabe</w:t>
      </w:r>
      <w:proofErr w:type="gramStart"/>
      <w:r w:rsidRPr="00042679">
        <w:rPr>
          <w:rFonts w:cs="Open Sans"/>
          <w:sz w:val="22"/>
          <w:szCs w:val="22"/>
        </w:rPr>
        <w:t>):_</w:t>
      </w:r>
      <w:proofErr w:type="gramEnd"/>
      <w:r w:rsidRPr="00042679">
        <w:rPr>
          <w:rFonts w:cs="Open Sans"/>
          <w:sz w:val="22"/>
          <w:szCs w:val="22"/>
        </w:rPr>
        <w:t>_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(Partner-) Hochschule</w:t>
      </w:r>
      <w:r w:rsidRPr="00042679">
        <w:rPr>
          <w:rFonts w:cs="Open Sans"/>
          <w:sz w:val="22"/>
          <w:szCs w:val="22"/>
          <w:u w:val="single"/>
        </w:rPr>
        <w:t>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i/>
          <w:sz w:val="22"/>
          <w:szCs w:val="22"/>
        </w:rPr>
      </w:pPr>
      <w:r w:rsidRPr="00042679">
        <w:rPr>
          <w:rFonts w:cs="Open Sans"/>
          <w:i/>
          <w:sz w:val="22"/>
          <w:szCs w:val="22"/>
        </w:rPr>
        <w:t xml:space="preserve">*Bewerben können sich Bachelor-Studierende ab dem 2. Fachsemester, Master-Studierende ab dem 1. Fachsemester 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Default="00042679" w:rsidP="00042679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  <w:r>
        <w:rPr>
          <w:rFonts w:cs="Open Sans"/>
          <w:b/>
          <w:sz w:val="22"/>
          <w:szCs w:val="22"/>
        </w:rPr>
        <w:t>Andere Stipendien/Förderungen: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Erhalten Sie für den Auslandsaufenthalt Förderungen nach dem Bundesausbildungs</w:t>
      </w:r>
      <w:r>
        <w:rPr>
          <w:rFonts w:cs="Open Sans"/>
          <w:sz w:val="22"/>
          <w:szCs w:val="22"/>
        </w:rPr>
        <w:t>förderungsgesetz (BAföG)?</w:t>
      </w:r>
      <w:r>
        <w:rPr>
          <w:rFonts w:cs="Open Sans"/>
          <w:sz w:val="22"/>
          <w:szCs w:val="22"/>
        </w:rPr>
        <w:tab/>
      </w:r>
      <w:r>
        <w:rPr>
          <w:rFonts w:cs="Open Sans"/>
          <w:sz w:val="22"/>
          <w:szCs w:val="22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ind w:firstLine="708"/>
        <w:rPr>
          <w:rFonts w:cs="Open Sans"/>
          <w:sz w:val="22"/>
          <w:szCs w:val="22"/>
        </w:rPr>
      </w:pP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24130</wp:posOffset>
                </wp:positionV>
                <wp:extent cx="114300" cy="114300"/>
                <wp:effectExtent l="13335" t="10160" r="5715" b="8890"/>
                <wp:wrapNone/>
                <wp:docPr id="8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F66E5" id="Rechteck 8" o:spid="_x0000_s1026" style="position:absolute;margin-left:196.5pt;margin-top:1.9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"/>
            </w:pict>
          </mc:Fallback>
        </mc:AlternateContent>
      </w: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13335" t="12700" r="5715" b="6350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D4193" id="Rechteck 7" o:spid="_x0000_s1026" style="position:absolute;margin-left:117pt;margin-top:2.1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"/>
            </w:pict>
          </mc:Fallback>
        </mc:AlternateContent>
      </w: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13335" t="12700" r="5715" b="6350"/>
                <wp:wrapNone/>
                <wp:docPr id="6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48456" id="Rechteck 6" o:spid="_x0000_s1026" style="position:absolute;margin-left:18pt;margin-top:2.1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"/>
            </w:pict>
          </mc:Fallback>
        </mc:AlternateContent>
      </w:r>
      <w:r w:rsidRPr="00042679">
        <w:rPr>
          <w:rFonts w:cs="Open Sans"/>
          <w:sz w:val="22"/>
          <w:szCs w:val="22"/>
        </w:rPr>
        <w:t>Ja</w:t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nein</w:t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Antrag ist gestellt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Erhalten Sie für den geplanten Auslandsaufenthalt ein weiteres Stipe</w:t>
      </w:r>
      <w:r>
        <w:rPr>
          <w:rFonts w:cs="Open Sans"/>
          <w:sz w:val="22"/>
          <w:szCs w:val="22"/>
        </w:rPr>
        <w:t>ndium?</w:t>
      </w:r>
    </w:p>
    <w:p w:rsidR="00042679" w:rsidRPr="00042679" w:rsidRDefault="00042679" w:rsidP="00042679">
      <w:pPr>
        <w:autoSpaceDE w:val="0"/>
        <w:autoSpaceDN w:val="0"/>
        <w:adjustRightInd w:val="0"/>
        <w:ind w:firstLine="708"/>
        <w:rPr>
          <w:rFonts w:cs="Open Sans"/>
          <w:sz w:val="22"/>
          <w:szCs w:val="22"/>
        </w:rPr>
      </w:pP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13335" t="5715" r="5715" b="1333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0B11B" id="Rechteck 5" o:spid="_x0000_s1026" style="position:absolute;margin-left:156pt;margin-top:2.9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"/>
            </w:pict>
          </mc:Fallback>
        </mc:AlternateContent>
      </w: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11430" r="5715" b="7620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1190D" id="Rechteck 4" o:spid="_x0000_s1026" style="position:absolute;margin-left:81pt;margin-top:2.6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"/>
            </w:pict>
          </mc:Fallback>
        </mc:AlternateContent>
      </w:r>
      <w:r w:rsidRPr="00042679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11430" r="5715" b="7620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5DE23" id="Rechteck 2" o:spid="_x0000_s1026" style="position:absolute;margin-left:18pt;margin-top:2.6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"/>
            </w:pict>
          </mc:Fallback>
        </mc:AlternateContent>
      </w:r>
      <w:r w:rsidRPr="00042679">
        <w:rPr>
          <w:rFonts w:cs="Open Sans"/>
          <w:sz w:val="22"/>
          <w:szCs w:val="22"/>
        </w:rPr>
        <w:t>Ja</w:t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nein</w:t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beantragt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>
        <w:rPr>
          <w:rFonts w:cs="Open Sans"/>
          <w:sz w:val="22"/>
          <w:szCs w:val="22"/>
        </w:rPr>
        <w:t>Wenn ja: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</w:rPr>
        <w:t>Stipendiengeber: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  <w:r w:rsidRPr="00042679">
        <w:rPr>
          <w:rFonts w:cs="Open Sans"/>
          <w:i/>
          <w:iCs/>
          <w:sz w:val="22"/>
          <w:szCs w:val="22"/>
        </w:rPr>
        <w:t xml:space="preserve">Mit meiner Unterschrift versichere ich die Richtigkeit meiner Angaben. 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</w:p>
    <w:p w:rsidR="00042679" w:rsidRDefault="00042679" w:rsidP="00042679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  <w:r w:rsidRPr="00042679">
        <w:rPr>
          <w:rFonts w:cs="Open Sans"/>
          <w:i/>
          <w:iCs/>
          <w:sz w:val="22"/>
          <w:szCs w:val="22"/>
        </w:rPr>
        <w:t xml:space="preserve">Ich bin damit einverstanden, dass meine Daten von der </w:t>
      </w:r>
      <w:r w:rsidR="00936EB4">
        <w:rPr>
          <w:rFonts w:cs="Open Sans"/>
          <w:i/>
          <w:iCs/>
          <w:sz w:val="22"/>
          <w:szCs w:val="22"/>
        </w:rPr>
        <w:t xml:space="preserve">Technischen </w:t>
      </w:r>
      <w:r w:rsidRPr="00042679">
        <w:rPr>
          <w:rFonts w:cs="Open Sans"/>
          <w:i/>
          <w:iCs/>
          <w:sz w:val="22"/>
          <w:szCs w:val="22"/>
        </w:rPr>
        <w:t>Hochschule Ostwestfalen-Lippe zum Zweck der Auswahl verarbeitet und an die im Rahmen des Auswahlverfahrens beteiligten P</w:t>
      </w:r>
      <w:r>
        <w:rPr>
          <w:rFonts w:cs="Open Sans"/>
          <w:i/>
          <w:iCs/>
          <w:sz w:val="22"/>
          <w:szCs w:val="22"/>
        </w:rPr>
        <w:t xml:space="preserve">ersonen weitergeleitet werden. 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  <w:r w:rsidRPr="00042679">
        <w:rPr>
          <w:rFonts w:cs="Open Sans"/>
          <w:sz w:val="22"/>
          <w:szCs w:val="22"/>
        </w:rPr>
        <w:t>Ort</w:t>
      </w:r>
      <w:r w:rsidRPr="00042679">
        <w:rPr>
          <w:rFonts w:cs="Open Sans"/>
          <w:sz w:val="22"/>
          <w:szCs w:val="22"/>
          <w:u w:val="single"/>
        </w:rPr>
        <w:t>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  <w:t>Datum</w:t>
      </w:r>
      <w:r w:rsidRPr="00042679">
        <w:rPr>
          <w:rFonts w:cs="Open Sans"/>
          <w:sz w:val="22"/>
          <w:szCs w:val="22"/>
          <w:u w:val="single"/>
        </w:rPr>
        <w:t>:</w:t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  <w:r w:rsidRPr="00042679">
        <w:rPr>
          <w:rFonts w:cs="Open Sans"/>
          <w:sz w:val="22"/>
          <w:szCs w:val="22"/>
          <w:u w:val="single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Unterschrift Bewerber/in</w:t>
      </w:r>
      <w:r w:rsidRPr="00042679">
        <w:rPr>
          <w:rFonts w:cs="Open Sans"/>
          <w:sz w:val="22"/>
          <w:szCs w:val="22"/>
        </w:rPr>
        <w:tab/>
      </w:r>
      <w:r w:rsidRPr="00042679">
        <w:rPr>
          <w:rFonts w:cs="Open Sans"/>
          <w:sz w:val="22"/>
          <w:szCs w:val="22"/>
        </w:rPr>
        <w:tab/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b/>
          <w:bCs/>
          <w:sz w:val="22"/>
          <w:szCs w:val="22"/>
        </w:rPr>
      </w:pPr>
      <w:r w:rsidRPr="00042679">
        <w:rPr>
          <w:rFonts w:cs="Open Sans"/>
          <w:b/>
          <w:bCs/>
          <w:sz w:val="22"/>
          <w:szCs w:val="22"/>
        </w:rPr>
        <w:t>Folgende Dokumente sind dem Antrag beizufügen:</w:t>
      </w: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 xml:space="preserve">Motivationsschreiben (1-2 Seiten); bitte direkt an Dr. Reinhard </w:t>
      </w:r>
      <w:proofErr w:type="spellStart"/>
      <w:r w:rsidRPr="00042679">
        <w:rPr>
          <w:rFonts w:cs="Open Sans"/>
          <w:sz w:val="22"/>
          <w:szCs w:val="22"/>
        </w:rPr>
        <w:t>Hüppe</w:t>
      </w:r>
      <w:proofErr w:type="spellEnd"/>
      <w:r w:rsidRPr="00042679">
        <w:rPr>
          <w:rFonts w:cs="Open Sans"/>
          <w:sz w:val="22"/>
          <w:szCs w:val="22"/>
        </w:rPr>
        <w:t xml:space="preserve"> der Phönix </w:t>
      </w:r>
      <w:proofErr w:type="spellStart"/>
      <w:r w:rsidRPr="00042679">
        <w:rPr>
          <w:rFonts w:cs="Open Sans"/>
          <w:sz w:val="22"/>
          <w:szCs w:val="22"/>
        </w:rPr>
        <w:t>Contact</w:t>
      </w:r>
      <w:proofErr w:type="spellEnd"/>
      <w:r w:rsidRPr="00042679">
        <w:rPr>
          <w:rFonts w:cs="Open Sans"/>
          <w:sz w:val="22"/>
          <w:szCs w:val="22"/>
        </w:rPr>
        <w:t xml:space="preserve"> Stiftung adressieren, aber </w:t>
      </w:r>
      <w:r w:rsidRPr="00042679">
        <w:rPr>
          <w:rFonts w:cs="Open Sans"/>
          <w:sz w:val="22"/>
          <w:szCs w:val="22"/>
          <w:u w:val="single"/>
        </w:rPr>
        <w:t>gemeinsam mit den anderen Unterlagen im International Office einreichen:</w:t>
      </w:r>
      <w:r w:rsidRPr="00042679">
        <w:rPr>
          <w:rFonts w:cs="Open Sans"/>
          <w:sz w:val="22"/>
          <w:szCs w:val="22"/>
        </w:rPr>
        <w:t xml:space="preserve"> </w:t>
      </w:r>
    </w:p>
    <w:p w:rsidR="00042679" w:rsidRPr="00042679" w:rsidRDefault="00042679" w:rsidP="00042679">
      <w:pPr>
        <w:autoSpaceDE w:val="0"/>
        <w:autoSpaceDN w:val="0"/>
        <w:adjustRightInd w:val="0"/>
        <w:ind w:left="72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autoSpaceDE w:val="0"/>
        <w:autoSpaceDN w:val="0"/>
        <w:adjustRightInd w:val="0"/>
        <w:ind w:left="720"/>
        <w:rPr>
          <w:rFonts w:cs="Open Sans"/>
          <w:b/>
          <w:sz w:val="22"/>
          <w:szCs w:val="22"/>
        </w:rPr>
      </w:pPr>
      <w:r w:rsidRPr="00042679">
        <w:rPr>
          <w:rFonts w:cs="Open Sans"/>
          <w:b/>
          <w:sz w:val="22"/>
          <w:szCs w:val="22"/>
        </w:rPr>
        <w:t xml:space="preserve">Phoenix </w:t>
      </w:r>
      <w:proofErr w:type="spellStart"/>
      <w:r w:rsidRPr="00042679">
        <w:rPr>
          <w:rFonts w:cs="Open Sans"/>
          <w:b/>
          <w:sz w:val="22"/>
          <w:szCs w:val="22"/>
        </w:rPr>
        <w:t>Contact</w:t>
      </w:r>
      <w:proofErr w:type="spellEnd"/>
      <w:r w:rsidRPr="00042679">
        <w:rPr>
          <w:rFonts w:cs="Open Sans"/>
          <w:b/>
          <w:sz w:val="22"/>
          <w:szCs w:val="22"/>
        </w:rPr>
        <w:t xml:space="preserve"> Stiftung </w:t>
      </w:r>
      <w:r w:rsidRPr="00042679">
        <w:rPr>
          <w:rFonts w:cs="Open Sans"/>
          <w:b/>
          <w:sz w:val="22"/>
          <w:szCs w:val="22"/>
        </w:rPr>
        <w:br/>
        <w:t xml:space="preserve">Kuratoriumsvorsitzender </w:t>
      </w:r>
      <w:r w:rsidRPr="00042679">
        <w:rPr>
          <w:rFonts w:cs="Open Sans"/>
          <w:b/>
          <w:sz w:val="22"/>
          <w:szCs w:val="22"/>
        </w:rPr>
        <w:br/>
        <w:t xml:space="preserve">Dr. Reinhard </w:t>
      </w:r>
      <w:proofErr w:type="spellStart"/>
      <w:r w:rsidRPr="00042679">
        <w:rPr>
          <w:rFonts w:cs="Open Sans"/>
          <w:b/>
          <w:sz w:val="22"/>
          <w:szCs w:val="22"/>
        </w:rPr>
        <w:t>Hüppe</w:t>
      </w:r>
      <w:proofErr w:type="spellEnd"/>
      <w:r w:rsidRPr="00042679">
        <w:rPr>
          <w:rFonts w:cs="Open Sans"/>
          <w:b/>
          <w:sz w:val="22"/>
          <w:szCs w:val="22"/>
        </w:rPr>
        <w:t xml:space="preserve"> </w:t>
      </w:r>
      <w:r w:rsidRPr="00042679">
        <w:rPr>
          <w:rFonts w:cs="Open Sans"/>
          <w:b/>
          <w:sz w:val="22"/>
          <w:szCs w:val="22"/>
        </w:rPr>
        <w:br/>
      </w:r>
      <w:proofErr w:type="spellStart"/>
      <w:r w:rsidRPr="00042679">
        <w:rPr>
          <w:rFonts w:cs="Open Sans"/>
          <w:b/>
          <w:sz w:val="22"/>
          <w:szCs w:val="22"/>
        </w:rPr>
        <w:t>Flachmarktsstraße</w:t>
      </w:r>
      <w:proofErr w:type="spellEnd"/>
      <w:r w:rsidRPr="00042679">
        <w:rPr>
          <w:rFonts w:cs="Open Sans"/>
          <w:b/>
          <w:sz w:val="22"/>
          <w:szCs w:val="22"/>
        </w:rPr>
        <w:t xml:space="preserve"> 8 </w:t>
      </w:r>
      <w:r w:rsidRPr="00042679">
        <w:rPr>
          <w:rFonts w:cs="Open Sans"/>
          <w:b/>
          <w:sz w:val="22"/>
          <w:szCs w:val="22"/>
        </w:rPr>
        <w:br/>
        <w:t xml:space="preserve">32825 Blomberg </w:t>
      </w:r>
      <w:r w:rsidRPr="00042679">
        <w:rPr>
          <w:rFonts w:cs="Open Sans"/>
          <w:b/>
          <w:sz w:val="22"/>
          <w:szCs w:val="22"/>
        </w:rPr>
        <w:br/>
      </w:r>
    </w:p>
    <w:p w:rsidR="00042679" w:rsidRPr="00042679" w:rsidRDefault="00042679" w:rsidP="00042679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Tabellarischer Lebenslauf</w:t>
      </w:r>
    </w:p>
    <w:p w:rsidR="00042679" w:rsidRPr="00042679" w:rsidRDefault="00042679" w:rsidP="00042679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 xml:space="preserve">Immatrikulationsbescheinigung der </w:t>
      </w:r>
      <w:r w:rsidR="00936EB4">
        <w:rPr>
          <w:rFonts w:cs="Open Sans"/>
          <w:sz w:val="22"/>
          <w:szCs w:val="22"/>
        </w:rPr>
        <w:t>TH</w:t>
      </w:r>
      <w:bookmarkStart w:id="0" w:name="_GoBack"/>
      <w:bookmarkEnd w:id="0"/>
      <w:r w:rsidRPr="00042679">
        <w:rPr>
          <w:rFonts w:cs="Open Sans"/>
          <w:sz w:val="22"/>
          <w:szCs w:val="22"/>
        </w:rPr>
        <w:t xml:space="preserve"> OWL </w:t>
      </w:r>
    </w:p>
    <w:p w:rsidR="00042679" w:rsidRPr="00042679" w:rsidRDefault="00042679" w:rsidP="00042679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Aktuelle Übersicht über die bisherigen Studien- und Prüfungsleistungen</w:t>
      </w:r>
    </w:p>
    <w:p w:rsidR="00042679" w:rsidRPr="00042679" w:rsidRDefault="00042679" w:rsidP="00042679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 xml:space="preserve">Finanzierungsplan (bitte Formblatt online benutzen: </w:t>
      </w:r>
    </w:p>
    <w:p w:rsidR="00042679" w:rsidRPr="00042679" w:rsidRDefault="00042679" w:rsidP="00042679">
      <w:pPr>
        <w:autoSpaceDE w:val="0"/>
        <w:autoSpaceDN w:val="0"/>
        <w:adjustRightInd w:val="0"/>
        <w:ind w:left="72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http://www.hs-owl.de/international/downloads.html</w:t>
      </w:r>
    </w:p>
    <w:p w:rsidR="00042679" w:rsidRPr="00042679" w:rsidRDefault="00042679" w:rsidP="00042679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Zusätzlich bei Studium im Ausland:</w:t>
      </w:r>
    </w:p>
    <w:p w:rsidR="00042679" w:rsidRPr="00042679" w:rsidRDefault="00042679" w:rsidP="00042679">
      <w:pPr>
        <w:numPr>
          <w:ilvl w:val="1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042679">
        <w:rPr>
          <w:rFonts w:cs="Open Sans"/>
          <w:sz w:val="22"/>
          <w:szCs w:val="22"/>
        </w:rPr>
        <w:t>Zusage der Gasthochschule</w:t>
      </w:r>
    </w:p>
    <w:p w:rsidR="00042679" w:rsidRPr="00042679" w:rsidRDefault="00042679" w:rsidP="00042679">
      <w:pPr>
        <w:autoSpaceDE w:val="0"/>
        <w:autoSpaceDN w:val="0"/>
        <w:adjustRightInd w:val="0"/>
        <w:ind w:left="1080"/>
        <w:rPr>
          <w:rFonts w:cs="Open Sans"/>
          <w:sz w:val="22"/>
          <w:szCs w:val="22"/>
        </w:rPr>
      </w:pPr>
    </w:p>
    <w:p w:rsidR="00042679" w:rsidRPr="00042679" w:rsidRDefault="00042679" w:rsidP="00042679">
      <w:pPr>
        <w:pStyle w:val="Kopfzeile"/>
        <w:tabs>
          <w:tab w:val="clear" w:pos="4536"/>
          <w:tab w:val="clear" w:pos="9072"/>
        </w:tabs>
        <w:spacing w:line="240" w:lineRule="exact"/>
        <w:rPr>
          <w:rFonts w:cs="Open Sans"/>
          <w:b/>
          <w:sz w:val="22"/>
          <w:szCs w:val="22"/>
          <w:u w:val="single"/>
          <w:lang w:val="en-GB"/>
        </w:rPr>
      </w:pPr>
    </w:p>
    <w:p w:rsidR="00992967" w:rsidRPr="00042679" w:rsidRDefault="00992967" w:rsidP="003F66C5">
      <w:pPr>
        <w:rPr>
          <w:rFonts w:cs="Open Sans"/>
          <w:sz w:val="22"/>
          <w:szCs w:val="22"/>
        </w:rPr>
      </w:pPr>
    </w:p>
    <w:sectPr w:rsidR="00992967" w:rsidRPr="00042679" w:rsidSect="008D7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567" w:bottom="204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117" w:rsidRDefault="002C0117" w:rsidP="005E01EF">
      <w:r>
        <w:separator/>
      </w:r>
    </w:p>
  </w:endnote>
  <w:endnote w:type="continuationSeparator" w:id="0">
    <w:p w:rsidR="002C0117" w:rsidRDefault="002C0117" w:rsidP="005E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50BF2B-1166-4915-9C65-92A3345E20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D46E19-397D-4C43-B7E8-80A5F425C8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7356E95-90A1-4C95-A5A5-393E21A82F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E37872F-51D2-4AA2-9850-87CA3AA0AB15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55E24FA-8B88-480A-A20F-0567A3BAB1B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F3C7D401-9123-4107-A8A2-4B6935D161D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96FE83FD-8AB0-44D3-A85F-D2368B4BD1FF}"/>
    <w:embedBold r:id="rId8" w:fontKey="{6EF2AC0C-013A-4AAE-AE98-F8EBB2019EFA}"/>
    <w:embedItalic r:id="rId9" w:fontKey="{5FCED1EF-C1D7-468E-BAA2-65F25E728DCC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charset w:val="4D"/>
    <w:family w:val="auto"/>
    <w:pitch w:val="default"/>
    <w:sig w:usb0="00000003" w:usb1="00000000" w:usb2="00000000" w:usb3="00000000" w:csb0="00000001" w:csb1="00000000"/>
  </w:font>
  <w:font w:name="Open Sans Bold">
    <w:altName w:val="Segoe UI Semibold"/>
    <w:panose1 w:val="020B0806030504020204"/>
    <w:charset w:val="00"/>
    <w:family w:val="auto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2C9A739F-66E4-45AB-AFCC-63CC1C5BC8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EE1CEB7-F352-4AAB-B17B-B9981023E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99" w:rsidRPr="00667323" w:rsidRDefault="008D7599" w:rsidP="008D7599">
    <w:pPr>
      <w:pStyle w:val="Fuzeile"/>
      <w:spacing w:line="240" w:lineRule="auto"/>
      <w:rPr>
        <w:color w:val="DC131D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117" w:rsidRDefault="002C0117" w:rsidP="005E01EF">
      <w:r>
        <w:separator/>
      </w:r>
    </w:p>
  </w:footnote>
  <w:footnote w:type="continuationSeparator" w:id="0">
    <w:p w:rsidR="002C0117" w:rsidRDefault="002C0117" w:rsidP="005E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49" w:rsidRDefault="00B83DF2" w:rsidP="00695D3C">
    <w:pPr>
      <w:pStyle w:val="Kopfzeile"/>
      <w:tabs>
        <w:tab w:val="clear" w:pos="9072"/>
        <w:tab w:val="left" w:pos="7655"/>
        <w:tab w:val="left" w:pos="7938"/>
        <w:tab w:val="right" w:pos="9923"/>
      </w:tabs>
      <w:ind w:right="-859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D6407A" wp14:editId="4CEF112E">
          <wp:simplePos x="0" y="0"/>
          <wp:positionH relativeFrom="column">
            <wp:posOffset>3676650</wp:posOffset>
          </wp:positionH>
          <wp:positionV relativeFrom="paragraph">
            <wp:posOffset>167005</wp:posOffset>
          </wp:positionV>
          <wp:extent cx="2602800" cy="1083600"/>
          <wp:effectExtent l="0" t="0" r="762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WL_CD_Briefbg_Layoutansich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E7"/>
    <w:multiLevelType w:val="hybridMultilevel"/>
    <w:tmpl w:val="0E8A49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5D67"/>
    <w:multiLevelType w:val="hybridMultilevel"/>
    <w:tmpl w:val="257EA56C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92622"/>
    <w:multiLevelType w:val="hybridMultilevel"/>
    <w:tmpl w:val="F1640E56"/>
    <w:lvl w:ilvl="0" w:tplc="9C90A8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7345A"/>
    <w:multiLevelType w:val="hybridMultilevel"/>
    <w:tmpl w:val="D6FC2230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17"/>
    <w:rsid w:val="00011DAE"/>
    <w:rsid w:val="0002028F"/>
    <w:rsid w:val="00042679"/>
    <w:rsid w:val="000703BF"/>
    <w:rsid w:val="000B4E16"/>
    <w:rsid w:val="00125A77"/>
    <w:rsid w:val="00164EE5"/>
    <w:rsid w:val="0022162E"/>
    <w:rsid w:val="002B6046"/>
    <w:rsid w:val="002C0117"/>
    <w:rsid w:val="002C7CC0"/>
    <w:rsid w:val="002F4BDE"/>
    <w:rsid w:val="002F58D4"/>
    <w:rsid w:val="0031038B"/>
    <w:rsid w:val="00310E4F"/>
    <w:rsid w:val="00395E51"/>
    <w:rsid w:val="003F66C5"/>
    <w:rsid w:val="00407B9E"/>
    <w:rsid w:val="00475309"/>
    <w:rsid w:val="00482299"/>
    <w:rsid w:val="004A7ECD"/>
    <w:rsid w:val="004C79AB"/>
    <w:rsid w:val="004F2933"/>
    <w:rsid w:val="00537FFE"/>
    <w:rsid w:val="0055364E"/>
    <w:rsid w:val="00587D55"/>
    <w:rsid w:val="005A5A8E"/>
    <w:rsid w:val="005E01EF"/>
    <w:rsid w:val="005E22A5"/>
    <w:rsid w:val="00647E00"/>
    <w:rsid w:val="006929C6"/>
    <w:rsid w:val="00695D3C"/>
    <w:rsid w:val="00761E03"/>
    <w:rsid w:val="007E7346"/>
    <w:rsid w:val="00813CB6"/>
    <w:rsid w:val="0082225A"/>
    <w:rsid w:val="008405EF"/>
    <w:rsid w:val="008D7599"/>
    <w:rsid w:val="008F6E76"/>
    <w:rsid w:val="0090170A"/>
    <w:rsid w:val="00904E7A"/>
    <w:rsid w:val="00913A87"/>
    <w:rsid w:val="00936EB4"/>
    <w:rsid w:val="00992967"/>
    <w:rsid w:val="009C61A2"/>
    <w:rsid w:val="00A8492A"/>
    <w:rsid w:val="00AC43FB"/>
    <w:rsid w:val="00AC672C"/>
    <w:rsid w:val="00AD22A9"/>
    <w:rsid w:val="00B20149"/>
    <w:rsid w:val="00B33F8F"/>
    <w:rsid w:val="00B83DF2"/>
    <w:rsid w:val="00BA7991"/>
    <w:rsid w:val="00BF4B6C"/>
    <w:rsid w:val="00C1545E"/>
    <w:rsid w:val="00C25733"/>
    <w:rsid w:val="00C34289"/>
    <w:rsid w:val="00C708FE"/>
    <w:rsid w:val="00C73A70"/>
    <w:rsid w:val="00D13D3C"/>
    <w:rsid w:val="00DB6E76"/>
    <w:rsid w:val="00DE44BA"/>
    <w:rsid w:val="00DF27B9"/>
    <w:rsid w:val="00EA4D23"/>
    <w:rsid w:val="00EA7717"/>
    <w:rsid w:val="00EE3507"/>
    <w:rsid w:val="00F80A77"/>
    <w:rsid w:val="00F8363E"/>
    <w:rsid w:val="00FA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6F62D72"/>
  <w14:defaultImageDpi w14:val="330"/>
  <w15:docId w15:val="{B89A411F-9B3D-45D9-91A3-A7ED42B9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line="300" w:lineRule="auto"/>
        <w:ind w:right="1128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1545E"/>
    <w:rPr>
      <w:rFonts w:ascii="Open Sans" w:hAnsi="Open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E01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01EF"/>
  </w:style>
  <w:style w:type="paragraph" w:styleId="Fuzeile">
    <w:name w:val="footer"/>
    <w:basedOn w:val="Standard"/>
    <w:link w:val="FuzeileZchn"/>
    <w:uiPriority w:val="99"/>
    <w:unhideWhenUsed/>
    <w:rsid w:val="005E01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01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1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1EF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E01EF"/>
  </w:style>
  <w:style w:type="character" w:styleId="Hyperlink">
    <w:name w:val="Hyperlink"/>
    <w:basedOn w:val="Absatz-Standardschriftart"/>
    <w:uiPriority w:val="99"/>
    <w:unhideWhenUsed/>
    <w:rsid w:val="005E01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E01EF"/>
    <w:rPr>
      <w:color w:val="800080" w:themeColor="followedHyperlink"/>
      <w:u w:val="single"/>
    </w:rPr>
  </w:style>
  <w:style w:type="character" w:customStyle="1" w:styleId="THOWLRot">
    <w:name w:val="TH OWL Rot"/>
    <w:basedOn w:val="Absatz-Standardschriftart"/>
    <w:uiPriority w:val="1"/>
    <w:qFormat/>
    <w:rsid w:val="0055364E"/>
    <w:rPr>
      <w:rFonts w:ascii="Open Sans" w:hAnsi="Open Sans" w:cs="OpenSans"/>
      <w:color w:val="E50043"/>
      <w:sz w:val="20"/>
      <w:szCs w:val="20"/>
    </w:rPr>
  </w:style>
  <w:style w:type="character" w:customStyle="1" w:styleId="THOWLAnthrazit">
    <w:name w:val="TH OWL Anthrazit"/>
    <w:basedOn w:val="Absatz-Standardschriftart"/>
    <w:uiPriority w:val="1"/>
    <w:qFormat/>
    <w:rsid w:val="0055364E"/>
    <w:rPr>
      <w:rFonts w:ascii="Open Sans" w:hAnsi="Open Sans" w:cs="OpenSans"/>
      <w:color w:val="425159"/>
      <w:sz w:val="20"/>
      <w:szCs w:val="20"/>
    </w:rPr>
  </w:style>
  <w:style w:type="paragraph" w:customStyle="1" w:styleId="Default">
    <w:name w:val="Default"/>
    <w:rsid w:val="003F66C5"/>
    <w:pPr>
      <w:autoSpaceDE w:val="0"/>
      <w:autoSpaceDN w:val="0"/>
      <w:adjustRightInd w:val="0"/>
      <w:spacing w:line="240" w:lineRule="auto"/>
      <w:ind w:right="0"/>
    </w:pPr>
    <w:rPr>
      <w:rFonts w:ascii="Myriad Pro" w:hAnsi="Myriad Pro" w:cs="Myriad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db-3rr\AppData\Local\Temp\wordvorlage-logo-bo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3D1C2E-DC67-4A16-B4AA-0F49E534C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wordvorlage-logo-bogen.dotx</Template>
  <TotalTime>0</TotalTime>
  <Pages>3</Pages>
  <Words>287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Thehos</dc:creator>
  <cp:keywords/>
  <dc:description/>
  <cp:lastModifiedBy>Anne Kulasi</cp:lastModifiedBy>
  <cp:revision>3</cp:revision>
  <cp:lastPrinted>2019-01-30T10:14:00Z</cp:lastPrinted>
  <dcterms:created xsi:type="dcterms:W3CDTF">2019-04-09T08:33:00Z</dcterms:created>
  <dcterms:modified xsi:type="dcterms:W3CDTF">2019-04-09T08:51:00Z</dcterms:modified>
</cp:coreProperties>
</file>