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967" w:rsidRPr="00577258" w:rsidRDefault="00577258" w:rsidP="00577258">
      <w:pPr>
        <w:rPr>
          <w:rFonts w:ascii="Open Sans Light" w:eastAsia="Open Sans Light" w:hAnsi="Open Sans Light" w:cs="Open Sans Light"/>
          <w:color w:val="E50044"/>
          <w:kern w:val="24"/>
          <w:sz w:val="48"/>
          <w:szCs w:val="48"/>
        </w:rPr>
      </w:pPr>
      <w:r w:rsidRPr="00577258">
        <w:rPr>
          <w:rFonts w:ascii="Open Sans Light" w:eastAsia="Open Sans Light" w:hAnsi="Open Sans Light" w:cs="Open Sans Light"/>
          <w:color w:val="E50044"/>
          <w:kern w:val="24"/>
          <w:sz w:val="48"/>
          <w:szCs w:val="48"/>
        </w:rPr>
        <w:t>MUSTERBEISPIEL FINANZIERUNGSPLAN</w:t>
      </w:r>
    </w:p>
    <w:p w:rsidR="00577258" w:rsidRPr="00577258" w:rsidRDefault="00577258" w:rsidP="00577258">
      <w:pPr>
        <w:pStyle w:val="Default"/>
        <w:rPr>
          <w:rFonts w:ascii="Open Sans" w:hAnsi="Open Sans" w:cs="Open Sans"/>
          <w:color w:val="auto"/>
          <w:sz w:val="20"/>
          <w:szCs w:val="20"/>
        </w:rPr>
      </w:pPr>
      <w:r w:rsidRPr="00577258">
        <w:rPr>
          <w:rFonts w:ascii="Open Sans" w:hAnsi="Open Sans" w:cs="Open Sans"/>
          <w:color w:val="auto"/>
          <w:sz w:val="20"/>
          <w:szCs w:val="20"/>
        </w:rPr>
        <w:t xml:space="preserve">Die folgende Übersicht soll Ihnen als Beispiel und Vorlage für eine grobe Aufstellung der Finanzierungsmöglichkeiten und vorhandenen Gelder dienen, die Sie für die Dauer eines </w:t>
      </w:r>
      <w:r>
        <w:rPr>
          <w:rFonts w:ascii="Open Sans" w:hAnsi="Open Sans" w:cs="Open Sans"/>
          <w:color w:val="auto"/>
          <w:sz w:val="20"/>
          <w:szCs w:val="20"/>
        </w:rPr>
        <w:br/>
      </w:r>
      <w:r w:rsidRPr="00577258">
        <w:rPr>
          <w:rFonts w:ascii="Open Sans" w:hAnsi="Open Sans" w:cs="Open Sans"/>
          <w:color w:val="auto"/>
          <w:sz w:val="20"/>
          <w:szCs w:val="20"/>
        </w:rPr>
        <w:t xml:space="preserve">potentiellen Stipendienzeitraums zur Verfügung haben.  </w:t>
      </w:r>
    </w:p>
    <w:p w:rsidR="00577258" w:rsidRPr="00577258" w:rsidRDefault="00577258" w:rsidP="00577258">
      <w:pPr>
        <w:pStyle w:val="Default"/>
        <w:rPr>
          <w:rFonts w:ascii="Open Sans" w:hAnsi="Open Sans" w:cs="Open Sans"/>
          <w:color w:val="auto"/>
          <w:sz w:val="20"/>
          <w:szCs w:val="20"/>
        </w:rPr>
      </w:pPr>
    </w:p>
    <w:p w:rsidR="00577258" w:rsidRPr="00577258" w:rsidRDefault="00577258" w:rsidP="00577258">
      <w:pPr>
        <w:pStyle w:val="Default"/>
        <w:rPr>
          <w:rFonts w:ascii="Open Sans" w:hAnsi="Open Sans" w:cs="Open Sans"/>
          <w:color w:val="auto"/>
          <w:sz w:val="20"/>
          <w:szCs w:val="20"/>
        </w:rPr>
      </w:pPr>
      <w:r w:rsidRPr="00577258">
        <w:rPr>
          <w:rFonts w:ascii="Open Sans" w:hAnsi="Open Sans" w:cs="Open Sans"/>
          <w:color w:val="auto"/>
          <w:sz w:val="20"/>
          <w:szCs w:val="20"/>
        </w:rPr>
        <w:t xml:space="preserve">Sie können entsprechend die Felder mit den Angaben und Zahlen, die auf Sie zutreffen, </w:t>
      </w:r>
      <w:r>
        <w:rPr>
          <w:rFonts w:ascii="Open Sans" w:hAnsi="Open Sans" w:cs="Open Sans"/>
          <w:color w:val="auto"/>
          <w:sz w:val="20"/>
          <w:szCs w:val="20"/>
        </w:rPr>
        <w:br/>
      </w:r>
      <w:r w:rsidRPr="00577258">
        <w:rPr>
          <w:rFonts w:ascii="Open Sans" w:hAnsi="Open Sans" w:cs="Open Sans"/>
          <w:color w:val="auto"/>
          <w:sz w:val="20"/>
          <w:szCs w:val="20"/>
        </w:rPr>
        <w:t xml:space="preserve">ersetzen, die Tabelle erweitern oder einzelne, nicht passende Felder löschen. Bitte geben Sie </w:t>
      </w:r>
      <w:r>
        <w:rPr>
          <w:rFonts w:ascii="Open Sans" w:hAnsi="Open Sans" w:cs="Open Sans"/>
          <w:color w:val="auto"/>
          <w:sz w:val="20"/>
          <w:szCs w:val="20"/>
        </w:rPr>
        <w:br/>
      </w:r>
      <w:r w:rsidRPr="00577258">
        <w:rPr>
          <w:rFonts w:ascii="Open Sans" w:hAnsi="Open Sans" w:cs="Open Sans"/>
          <w:color w:val="auto"/>
          <w:sz w:val="20"/>
          <w:szCs w:val="20"/>
        </w:rPr>
        <w:t xml:space="preserve">auch beantragte Gelder an, selbst wenn sie noch nicht genehmigt wurden.  Den Finanzierungsplan </w:t>
      </w:r>
      <w:r>
        <w:rPr>
          <w:rFonts w:ascii="Open Sans" w:hAnsi="Open Sans" w:cs="Open Sans"/>
          <w:color w:val="auto"/>
          <w:sz w:val="20"/>
          <w:szCs w:val="20"/>
        </w:rPr>
        <w:br/>
      </w:r>
      <w:r w:rsidRPr="00577258">
        <w:rPr>
          <w:rFonts w:ascii="Open Sans" w:hAnsi="Open Sans" w:cs="Open Sans"/>
          <w:color w:val="auto"/>
          <w:sz w:val="20"/>
          <w:szCs w:val="20"/>
        </w:rPr>
        <w:t>senden Sie bitte zusammen mit Ihren restlichen Bewerbungsunterlagen an das International Office.</w:t>
      </w:r>
    </w:p>
    <w:p w:rsidR="00577258" w:rsidRPr="00577258" w:rsidRDefault="00577258" w:rsidP="00577258">
      <w:pPr>
        <w:pStyle w:val="Default"/>
        <w:rPr>
          <w:rFonts w:ascii="Open Sans" w:hAnsi="Open Sans" w:cs="Open Sans"/>
          <w:sz w:val="20"/>
          <w:szCs w:val="20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8"/>
        <w:gridCol w:w="1276"/>
      </w:tblGrid>
      <w:tr w:rsidR="00577258" w:rsidRPr="00577258" w:rsidTr="008B6528">
        <w:trPr>
          <w:trHeight w:val="382"/>
        </w:trPr>
        <w:tc>
          <w:tcPr>
            <w:tcW w:w="8188" w:type="dxa"/>
            <w:shd w:val="clear" w:color="auto" w:fill="D9D9D9"/>
          </w:tcPr>
          <w:p w:rsidR="00577258" w:rsidRPr="003C7FF8" w:rsidRDefault="00577258" w:rsidP="008B6528">
            <w:pPr>
              <w:pStyle w:val="Pa1"/>
              <w:jc w:val="center"/>
              <w:rPr>
                <w:rFonts w:ascii="Open Sans" w:hAnsi="Open Sans" w:cs="Open Sans"/>
                <w:b/>
              </w:rPr>
            </w:pPr>
            <w:r w:rsidRPr="003C7FF8">
              <w:rPr>
                <w:rStyle w:val="A0"/>
                <w:rFonts w:ascii="Open Sans" w:hAnsi="Open Sans" w:cs="Open Sans"/>
                <w:b/>
                <w:color w:val="auto"/>
                <w:sz w:val="24"/>
                <w:szCs w:val="24"/>
              </w:rPr>
              <w:t>Einnahmen/Verfügbare Gelder</w:t>
            </w:r>
          </w:p>
        </w:tc>
        <w:tc>
          <w:tcPr>
            <w:tcW w:w="1276" w:type="dxa"/>
            <w:shd w:val="clear" w:color="auto" w:fill="D9D9D9"/>
          </w:tcPr>
          <w:p w:rsidR="00577258" w:rsidRPr="00577258" w:rsidRDefault="00577258" w:rsidP="008B6528">
            <w:pPr>
              <w:pStyle w:val="Pa1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auto"/>
              </w:rPr>
              <w:t>Euro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Andere Stipendien (</w:t>
            </w:r>
            <w:r w:rsidRPr="00577258">
              <w:rPr>
                <w:rStyle w:val="A0"/>
                <w:rFonts w:ascii="Open Sans" w:hAnsi="Open Sans" w:cs="Open Sans"/>
                <w:i/>
              </w:rPr>
              <w:t>hier bitte den Namen des Stipendiums angeben - z.B. ERASMUS, PROMOS oder andere</w:t>
            </w:r>
            <w:r w:rsidRPr="00577258">
              <w:rPr>
                <w:rStyle w:val="A0"/>
                <w:rFonts w:ascii="Open Sans" w:hAnsi="Open Sans" w:cs="Open Sans"/>
              </w:rPr>
              <w:t>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 xml:space="preserve">Praktikumsgehalt* 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20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color w:val="000000"/>
                <w:sz w:val="20"/>
                <w:szCs w:val="20"/>
              </w:rPr>
              <w:t>Bafög (beantragt)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color w:val="000000"/>
                <w:sz w:val="20"/>
                <w:szCs w:val="20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577258" w:rsidRPr="00577258" w:rsidTr="003C7FF8">
        <w:trPr>
          <w:trHeight w:val="165"/>
        </w:trPr>
        <w:tc>
          <w:tcPr>
            <w:tcW w:w="8188" w:type="dxa"/>
            <w:shd w:val="clear" w:color="auto" w:fill="DBE5F1" w:themeFill="accent1" w:themeFillTint="33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 xml:space="preserve">Gesamtsumme pro </w:t>
            </w:r>
            <w:r w:rsidRPr="003C7FF8">
              <w:rPr>
                <w:rStyle w:val="A0"/>
                <w:rFonts w:ascii="Open Sans" w:hAnsi="Open Sans" w:cs="Open Sans"/>
                <w:b/>
                <w:u w:val="single"/>
              </w:rPr>
              <w:t>Monat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Gesamtsumme für xxx Monate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4F81BD"/>
              </w:rPr>
              <w:t xml:space="preserve">Einmalige Einnahmen 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color w:val="000000"/>
                <w:sz w:val="20"/>
                <w:szCs w:val="20"/>
              </w:rPr>
              <w:t>Eigenmittel (durch Eltern, Ersparnisse)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</w:p>
        </w:tc>
      </w:tr>
      <w:tr w:rsidR="00577258" w:rsidRPr="00577258" w:rsidTr="003C7FF8">
        <w:trPr>
          <w:trHeight w:val="165"/>
        </w:trPr>
        <w:tc>
          <w:tcPr>
            <w:tcW w:w="8188" w:type="dxa"/>
            <w:shd w:val="clear" w:color="auto" w:fill="548DD4" w:themeFill="text2" w:themeFillTint="99"/>
          </w:tcPr>
          <w:p w:rsidR="00577258" w:rsidRPr="00577258" w:rsidRDefault="00577258" w:rsidP="003C7FF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b/>
                <w:sz w:val="20"/>
                <w:szCs w:val="20"/>
              </w:rPr>
              <w:t>Gesamtsumme der Einnahmen</w:t>
            </w:r>
            <w:r w:rsidRPr="00577258">
              <w:rPr>
                <w:rFonts w:ascii="Open Sans" w:hAnsi="Open Sans" w:cs="Open Sans"/>
                <w:b/>
                <w:sz w:val="20"/>
                <w:szCs w:val="20"/>
              </w:rPr>
              <w:tab/>
            </w:r>
          </w:p>
        </w:tc>
        <w:tc>
          <w:tcPr>
            <w:tcW w:w="1276" w:type="dxa"/>
            <w:shd w:val="clear" w:color="auto" w:fill="548DD4" w:themeFill="text2" w:themeFillTint="99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b/>
                <w:sz w:val="20"/>
                <w:szCs w:val="20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Style w:val="A0"/>
                <w:rFonts w:ascii="Open Sans" w:hAnsi="Open Sans" w:cs="Open Sans"/>
                <w:b/>
                <w:color w:val="4F81BD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  <w:b/>
                <w:color w:val="4F81BD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D9D9D9"/>
          </w:tcPr>
          <w:p w:rsidR="00577258" w:rsidRPr="003C7FF8" w:rsidRDefault="00577258" w:rsidP="00577258">
            <w:pPr>
              <w:pStyle w:val="Pa1"/>
              <w:jc w:val="center"/>
              <w:rPr>
                <w:rFonts w:ascii="Open Sans" w:hAnsi="Open Sans" w:cs="Open Sans"/>
                <w:b/>
              </w:rPr>
            </w:pPr>
            <w:r w:rsidRPr="003C7FF8">
              <w:rPr>
                <w:rStyle w:val="A0"/>
                <w:rFonts w:ascii="Open Sans" w:hAnsi="Open Sans" w:cs="Open Sans"/>
                <w:b/>
                <w:color w:val="auto"/>
                <w:sz w:val="24"/>
                <w:szCs w:val="24"/>
              </w:rPr>
              <w:t>Ausgaben</w:t>
            </w:r>
          </w:p>
        </w:tc>
        <w:tc>
          <w:tcPr>
            <w:tcW w:w="1276" w:type="dxa"/>
            <w:shd w:val="clear" w:color="auto" w:fill="D9D9D9"/>
          </w:tcPr>
          <w:p w:rsidR="00577258" w:rsidRPr="00577258" w:rsidRDefault="00577258" w:rsidP="00577258">
            <w:pPr>
              <w:pStyle w:val="Pa1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auto"/>
              </w:rPr>
              <w:t>Euro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Mietkosten (inkl. Nebenkosten)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jc w:val="both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Lebenshaltungskosten (Verpflegung, Telefon/Internet, Kleidung, Sport, Freizeit, Lernmaterial)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 xml:space="preserve">Versicherung 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Sonstiges (bitte angeben)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</w:p>
        </w:tc>
      </w:tr>
      <w:tr w:rsidR="00577258" w:rsidRPr="00577258" w:rsidTr="003C7FF8">
        <w:trPr>
          <w:trHeight w:val="165"/>
        </w:trPr>
        <w:tc>
          <w:tcPr>
            <w:tcW w:w="8188" w:type="dxa"/>
            <w:shd w:val="clear" w:color="auto" w:fill="B8CCE4" w:themeFill="accent1" w:themeFillTint="66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 xml:space="preserve">Gesamtsumme pro </w:t>
            </w:r>
            <w:r w:rsidRPr="003C7FF8">
              <w:rPr>
                <w:rStyle w:val="A0"/>
                <w:rFonts w:ascii="Open Sans" w:hAnsi="Open Sans" w:cs="Open Sans"/>
                <w:b/>
                <w:u w:val="single"/>
              </w:rPr>
              <w:t>Monat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3C7FF8">
        <w:trPr>
          <w:trHeight w:val="165"/>
        </w:trPr>
        <w:tc>
          <w:tcPr>
            <w:tcW w:w="8188" w:type="dxa"/>
            <w:shd w:val="clear" w:color="auto" w:fill="95B3D7" w:themeFill="accent1" w:themeFillTint="99"/>
          </w:tcPr>
          <w:p w:rsidR="00577258" w:rsidRPr="003C7FF8" w:rsidRDefault="00577258" w:rsidP="008B6528">
            <w:pPr>
              <w:pStyle w:val="Pa0"/>
              <w:rPr>
                <w:rStyle w:val="A0"/>
                <w:rFonts w:cs="Open Sans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Gesamtsumme für xxx Monate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:rsidR="00577258" w:rsidRPr="003C7FF8" w:rsidRDefault="00577258" w:rsidP="008B6528">
            <w:pPr>
              <w:pStyle w:val="Pa2"/>
              <w:jc w:val="right"/>
              <w:rPr>
                <w:rStyle w:val="A0"/>
                <w:rFonts w:cs="Open Sans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4F81BD"/>
              </w:rPr>
              <w:t xml:space="preserve">Einmalige Ausgaben 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color w:val="000000"/>
                <w:sz w:val="20"/>
                <w:szCs w:val="20"/>
              </w:rPr>
              <w:t>Anreise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Abreise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Visum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Impfungen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3C7FF8">
        <w:trPr>
          <w:trHeight w:val="165"/>
        </w:trPr>
        <w:tc>
          <w:tcPr>
            <w:tcW w:w="8188" w:type="dxa"/>
            <w:shd w:val="clear" w:color="auto" w:fill="548DD4" w:themeFill="text2" w:themeFillTint="99"/>
          </w:tcPr>
          <w:p w:rsidR="00577258" w:rsidRPr="00577258" w:rsidRDefault="00577258" w:rsidP="003C7FF8">
            <w:pPr>
              <w:pStyle w:val="Pa2"/>
              <w:tabs>
                <w:tab w:val="left" w:pos="948"/>
              </w:tabs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b/>
                <w:sz w:val="20"/>
                <w:szCs w:val="20"/>
              </w:rPr>
              <w:t>Gesamtsumme der Ausgaben</w:t>
            </w:r>
          </w:p>
        </w:tc>
        <w:tc>
          <w:tcPr>
            <w:tcW w:w="1276" w:type="dxa"/>
            <w:shd w:val="clear" w:color="auto" w:fill="548DD4" w:themeFill="text2" w:themeFillTint="99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lastRenderedPageBreak/>
              <w:t>Gesamtausgaben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</w:tbl>
    <w:p w:rsidR="00577258" w:rsidRPr="00577258" w:rsidRDefault="00577258" w:rsidP="00577258">
      <w:pPr>
        <w:autoSpaceDE w:val="0"/>
        <w:autoSpaceDN w:val="0"/>
        <w:adjustRightInd w:val="0"/>
        <w:spacing w:line="240" w:lineRule="auto"/>
        <w:rPr>
          <w:rFonts w:cs="Open Sans"/>
          <w:b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8"/>
        <w:gridCol w:w="1276"/>
      </w:tblGrid>
      <w:tr w:rsidR="00577258" w:rsidRPr="00577258" w:rsidTr="003C7FF8">
        <w:trPr>
          <w:trHeight w:val="117"/>
        </w:trPr>
        <w:tc>
          <w:tcPr>
            <w:tcW w:w="8188" w:type="dxa"/>
            <w:shd w:val="clear" w:color="auto" w:fill="DBE5F1" w:themeFill="accent1" w:themeFillTint="33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right"/>
              <w:rPr>
                <w:rFonts w:cs="Open Sans"/>
                <w:b/>
                <w:szCs w:val="20"/>
              </w:rPr>
            </w:pPr>
            <w:r w:rsidRPr="00577258">
              <w:rPr>
                <w:rFonts w:cs="Open Sans"/>
                <w:b/>
                <w:szCs w:val="20"/>
              </w:rPr>
              <w:t xml:space="preserve"> Gesamteinnahmen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Open Sans"/>
                <w:szCs w:val="20"/>
              </w:rPr>
            </w:pPr>
          </w:p>
        </w:tc>
      </w:tr>
      <w:tr w:rsidR="00577258" w:rsidRPr="00577258" w:rsidTr="003C7FF8">
        <w:trPr>
          <w:trHeight w:val="117"/>
        </w:trPr>
        <w:tc>
          <w:tcPr>
            <w:tcW w:w="8188" w:type="dxa"/>
            <w:shd w:val="clear" w:color="auto" w:fill="DBE5F1" w:themeFill="accent1" w:themeFillTint="33"/>
          </w:tcPr>
          <w:p w:rsidR="00577258" w:rsidRPr="00D74495" w:rsidRDefault="00577258" w:rsidP="00D74495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1" w:lineRule="atLeast"/>
              <w:jc w:val="right"/>
              <w:rPr>
                <w:rFonts w:cs="Open Sans"/>
                <w:b/>
                <w:szCs w:val="20"/>
              </w:rPr>
            </w:pPr>
            <w:r w:rsidRPr="00D74495">
              <w:rPr>
                <w:rFonts w:cs="Open Sans"/>
                <w:b/>
                <w:szCs w:val="20"/>
              </w:rPr>
              <w:t>Gesamtausgaben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Open Sans"/>
                <w:szCs w:val="20"/>
              </w:rPr>
            </w:pPr>
          </w:p>
        </w:tc>
      </w:tr>
      <w:tr w:rsidR="00577258" w:rsidRPr="00577258" w:rsidTr="003C7FF8">
        <w:trPr>
          <w:trHeight w:val="117"/>
        </w:trPr>
        <w:tc>
          <w:tcPr>
            <w:tcW w:w="8188" w:type="dxa"/>
            <w:shd w:val="clear" w:color="auto" w:fill="DBE5F1" w:themeFill="accent1" w:themeFillTint="33"/>
          </w:tcPr>
          <w:p w:rsidR="00577258" w:rsidRPr="00577258" w:rsidRDefault="00D74495" w:rsidP="008B6528">
            <w:pPr>
              <w:autoSpaceDE w:val="0"/>
              <w:autoSpaceDN w:val="0"/>
              <w:adjustRightInd w:val="0"/>
              <w:spacing w:line="241" w:lineRule="atLeast"/>
              <w:jc w:val="right"/>
              <w:rPr>
                <w:rFonts w:cs="Open Sans"/>
                <w:b/>
                <w:szCs w:val="20"/>
              </w:rPr>
            </w:pPr>
            <w:r>
              <w:rPr>
                <w:rFonts w:cs="Open Sans"/>
                <w:b/>
                <w:szCs w:val="20"/>
              </w:rPr>
              <w:t xml:space="preserve">= </w:t>
            </w:r>
            <w:r w:rsidR="00577258" w:rsidRPr="00577258">
              <w:rPr>
                <w:rFonts w:cs="Open Sans"/>
                <w:b/>
                <w:szCs w:val="20"/>
              </w:rPr>
              <w:t>Differenzsumme (insgesamt)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Open Sans"/>
                <w:szCs w:val="20"/>
              </w:rPr>
            </w:pPr>
          </w:p>
        </w:tc>
      </w:tr>
    </w:tbl>
    <w:p w:rsidR="00577258" w:rsidRPr="00577258" w:rsidRDefault="00577258" w:rsidP="00577258">
      <w:pPr>
        <w:autoSpaceDE w:val="0"/>
        <w:autoSpaceDN w:val="0"/>
        <w:adjustRightInd w:val="0"/>
        <w:spacing w:line="240" w:lineRule="auto"/>
        <w:rPr>
          <w:rFonts w:cs="Open Sans"/>
          <w:color w:val="000000"/>
          <w:szCs w:val="20"/>
        </w:rPr>
      </w:pPr>
    </w:p>
    <w:p w:rsidR="00577258" w:rsidRPr="00577258" w:rsidRDefault="00577258" w:rsidP="00577258">
      <w:pPr>
        <w:autoSpaceDE w:val="0"/>
        <w:autoSpaceDN w:val="0"/>
        <w:adjustRightInd w:val="0"/>
        <w:spacing w:line="240" w:lineRule="auto"/>
        <w:rPr>
          <w:rFonts w:cs="Open Sans"/>
          <w:color w:val="000000"/>
          <w:szCs w:val="20"/>
        </w:rPr>
      </w:pPr>
      <w:r w:rsidRPr="00577258">
        <w:rPr>
          <w:rFonts w:cs="Open Sans"/>
          <w:color w:val="000000"/>
          <w:szCs w:val="20"/>
        </w:rPr>
        <w:t>*  nur angeben, sofern es sich um ein Praktikum handelt</w:t>
      </w:r>
    </w:p>
    <w:p w:rsidR="00577258" w:rsidRPr="00577258" w:rsidRDefault="00577258" w:rsidP="00577258">
      <w:pPr>
        <w:rPr>
          <w:rFonts w:cs="Open Sans"/>
          <w:szCs w:val="20"/>
        </w:rPr>
      </w:pPr>
    </w:p>
    <w:p w:rsidR="00577258" w:rsidRPr="00577258" w:rsidRDefault="00577258" w:rsidP="00577258">
      <w:pPr>
        <w:rPr>
          <w:rFonts w:cs="Open Sans"/>
          <w:szCs w:val="20"/>
        </w:rPr>
      </w:pPr>
      <w:r w:rsidRPr="00577258">
        <w:rPr>
          <w:rFonts w:cs="Open Sans"/>
          <w:szCs w:val="20"/>
        </w:rPr>
        <w:t>Die Differenz zwischen Einnahmen und Ausgaben beträgt ____________</w:t>
      </w:r>
      <w:bookmarkStart w:id="0" w:name="_GoBack"/>
      <w:bookmarkEnd w:id="0"/>
      <w:r w:rsidRPr="00577258">
        <w:rPr>
          <w:rFonts w:cs="Open Sans"/>
          <w:szCs w:val="20"/>
        </w:rPr>
        <w:t>_____€</w:t>
      </w:r>
    </w:p>
    <w:p w:rsidR="00577258" w:rsidRDefault="00577258" w:rsidP="00577258">
      <w:pPr>
        <w:rPr>
          <w:rFonts w:cs="Open Sans"/>
          <w:szCs w:val="20"/>
        </w:rPr>
      </w:pPr>
      <w:r w:rsidRPr="00577258">
        <w:rPr>
          <w:rFonts w:cs="Open Sans"/>
          <w:szCs w:val="20"/>
        </w:rPr>
        <w:t>Ich bestätige, dass alle Angaben korrekt und vollständig sind.</w:t>
      </w:r>
    </w:p>
    <w:p w:rsidR="00577258" w:rsidRDefault="00577258" w:rsidP="00577258">
      <w:pPr>
        <w:rPr>
          <w:rFonts w:cs="Open Sans"/>
          <w:szCs w:val="20"/>
        </w:rPr>
      </w:pPr>
    </w:p>
    <w:p w:rsidR="00577258" w:rsidRPr="00577258" w:rsidRDefault="00577258" w:rsidP="00577258">
      <w:pPr>
        <w:rPr>
          <w:rFonts w:cs="Open Sans"/>
          <w:szCs w:val="20"/>
        </w:rPr>
      </w:pPr>
    </w:p>
    <w:p w:rsidR="00577258" w:rsidRPr="00577258" w:rsidRDefault="00577258" w:rsidP="00577258">
      <w:pPr>
        <w:rPr>
          <w:rFonts w:cs="Open Sans"/>
          <w:szCs w:val="20"/>
        </w:rPr>
      </w:pPr>
      <w:r w:rsidRPr="00577258">
        <w:rPr>
          <w:rFonts w:cs="Open Sans"/>
          <w:szCs w:val="20"/>
        </w:rPr>
        <w:t>__________________                                                                        ________________________________</w:t>
      </w:r>
    </w:p>
    <w:p w:rsidR="00577258" w:rsidRPr="00577258" w:rsidRDefault="00577258" w:rsidP="00577258">
      <w:pPr>
        <w:rPr>
          <w:rFonts w:cs="Open Sans"/>
          <w:szCs w:val="20"/>
        </w:rPr>
      </w:pPr>
      <w:r w:rsidRPr="00577258">
        <w:rPr>
          <w:rFonts w:cs="Open Sans"/>
          <w:szCs w:val="20"/>
        </w:rPr>
        <w:t xml:space="preserve">Ort / Datum </w:t>
      </w:r>
      <w:r w:rsidRPr="00577258">
        <w:rPr>
          <w:rFonts w:cs="Open Sans"/>
          <w:szCs w:val="20"/>
        </w:rPr>
        <w:tab/>
      </w:r>
      <w:r w:rsidRPr="00577258">
        <w:rPr>
          <w:rFonts w:cs="Open Sans"/>
          <w:szCs w:val="20"/>
        </w:rPr>
        <w:tab/>
        <w:t xml:space="preserve">                                                                      Unterschrift des Antragstellers</w:t>
      </w:r>
    </w:p>
    <w:p w:rsidR="00577258" w:rsidRPr="00577258" w:rsidRDefault="00577258" w:rsidP="00577258">
      <w:pPr>
        <w:autoSpaceDE w:val="0"/>
        <w:autoSpaceDN w:val="0"/>
        <w:adjustRightInd w:val="0"/>
        <w:spacing w:line="240" w:lineRule="auto"/>
        <w:rPr>
          <w:rFonts w:cs="Open Sans"/>
          <w:color w:val="000000"/>
          <w:szCs w:val="20"/>
        </w:rPr>
      </w:pPr>
    </w:p>
    <w:p w:rsidR="00577258" w:rsidRPr="00577258" w:rsidRDefault="00577258" w:rsidP="00577258">
      <w:pPr>
        <w:spacing w:line="360" w:lineRule="auto"/>
        <w:ind w:right="0"/>
        <w:rPr>
          <w:rFonts w:cs="Open Sans"/>
          <w:szCs w:val="20"/>
        </w:rPr>
      </w:pPr>
    </w:p>
    <w:sectPr w:rsidR="00577258" w:rsidRPr="00577258" w:rsidSect="003C7F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52" w:right="567" w:bottom="204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117" w:rsidRDefault="002C0117" w:rsidP="005E01EF">
      <w:r>
        <w:separator/>
      </w:r>
    </w:p>
  </w:endnote>
  <w:endnote w:type="continuationSeparator" w:id="0">
    <w:p w:rsidR="002C0117" w:rsidRDefault="002C0117" w:rsidP="005E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8E36A88-B620-4E1E-B297-AA25166582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8799990-8358-421E-B067-648C3DF1AF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A34DF2F-9B00-4712-9149-C2EF766A72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3A0E17C-71F2-47F9-89D8-52F788BD0DE1}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418CFB-A863-492F-B4D5-0DE55020DC4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071E6662-287E-48CB-A6D7-C32C80139DA8}"/>
    <w:embedBold r:id="rId7" w:fontKey="{DBD3A647-DD12-49A5-88AD-AFF18BE1F950}"/>
    <w:embedItalic r:id="rId8" w:fontKey="{D40CE201-9B81-4C9A-AD0E-CD8D30D580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7557DC8-FE10-421F-A824-7E48E0A5712C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charset w:val="4D"/>
    <w:family w:val="auto"/>
    <w:pitch w:val="default"/>
    <w:sig w:usb0="00000003" w:usb1="00000000" w:usb2="00000000" w:usb3="00000000" w:csb0="00000001" w:csb1="00000000"/>
  </w:font>
  <w:font w:name="Akzidenz-Grotesk BQ Regular">
    <w:altName w:val="Akzidenz-Grotesk BQ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CA2D514-1878-42C3-A6A9-A4D8BF106F2C}"/>
    <w:embedBold r:id="rId11" w:fontKey="{C1F63A8D-F7B7-442E-B8C1-690CAF49616C}"/>
    <w:embedItalic r:id="rId12" w:fontKey="{C729F7D2-BEC6-4A02-B2D1-C1BE7E38E3CE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3" w:fontKey="{E999BB96-D10D-4F93-B7A3-8DFC8437AF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599" w:rsidRPr="00667323" w:rsidRDefault="008D7599" w:rsidP="008D7599">
    <w:pPr>
      <w:pStyle w:val="Fuzeile"/>
      <w:spacing w:line="240" w:lineRule="auto"/>
      <w:rPr>
        <w:color w:val="DC131D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117" w:rsidRDefault="002C0117" w:rsidP="005E01EF">
      <w:r>
        <w:separator/>
      </w:r>
    </w:p>
  </w:footnote>
  <w:footnote w:type="continuationSeparator" w:id="0">
    <w:p w:rsidR="002C0117" w:rsidRDefault="002C0117" w:rsidP="005E0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149" w:rsidRDefault="00B83DF2" w:rsidP="00695D3C">
    <w:pPr>
      <w:pStyle w:val="Kopfzeile"/>
      <w:tabs>
        <w:tab w:val="clear" w:pos="9072"/>
        <w:tab w:val="left" w:pos="7655"/>
        <w:tab w:val="left" w:pos="7938"/>
        <w:tab w:val="right" w:pos="9923"/>
      </w:tabs>
      <w:ind w:right="-859"/>
      <w:jc w:val="righ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05D6407A" wp14:editId="4CEF112E">
          <wp:simplePos x="0" y="0"/>
          <wp:positionH relativeFrom="column">
            <wp:posOffset>3676650</wp:posOffset>
          </wp:positionH>
          <wp:positionV relativeFrom="paragraph">
            <wp:posOffset>167005</wp:posOffset>
          </wp:positionV>
          <wp:extent cx="2602800" cy="1083600"/>
          <wp:effectExtent l="0" t="0" r="7620" b="254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WL_CD_Briefbg_Layoutansich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6E7"/>
    <w:multiLevelType w:val="hybridMultilevel"/>
    <w:tmpl w:val="FE629A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5D67"/>
    <w:multiLevelType w:val="hybridMultilevel"/>
    <w:tmpl w:val="257EA56C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92622"/>
    <w:multiLevelType w:val="hybridMultilevel"/>
    <w:tmpl w:val="F1640E56"/>
    <w:lvl w:ilvl="0" w:tplc="9C90A87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76E1A"/>
    <w:multiLevelType w:val="hybridMultilevel"/>
    <w:tmpl w:val="8EE803A6"/>
    <w:lvl w:ilvl="0" w:tplc="6B2ABF62"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7345A"/>
    <w:multiLevelType w:val="hybridMultilevel"/>
    <w:tmpl w:val="D6FC2230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90649"/>
    <w:multiLevelType w:val="hybridMultilevel"/>
    <w:tmpl w:val="EC9244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17"/>
    <w:rsid w:val="00011DAE"/>
    <w:rsid w:val="0002028F"/>
    <w:rsid w:val="000703BF"/>
    <w:rsid w:val="000B4E16"/>
    <w:rsid w:val="00125A77"/>
    <w:rsid w:val="00164EE5"/>
    <w:rsid w:val="0022162E"/>
    <w:rsid w:val="002B6046"/>
    <w:rsid w:val="002C0117"/>
    <w:rsid w:val="002C7CC0"/>
    <w:rsid w:val="002F4BDE"/>
    <w:rsid w:val="002F58D4"/>
    <w:rsid w:val="0031038B"/>
    <w:rsid w:val="00310E4F"/>
    <w:rsid w:val="00395E51"/>
    <w:rsid w:val="003C7FF8"/>
    <w:rsid w:val="003F66C5"/>
    <w:rsid w:val="00407B9E"/>
    <w:rsid w:val="00475309"/>
    <w:rsid w:val="00482299"/>
    <w:rsid w:val="004A7ECD"/>
    <w:rsid w:val="004C79AB"/>
    <w:rsid w:val="004F2933"/>
    <w:rsid w:val="00537FFE"/>
    <w:rsid w:val="0055364E"/>
    <w:rsid w:val="00577258"/>
    <w:rsid w:val="00587D55"/>
    <w:rsid w:val="005A5A8E"/>
    <w:rsid w:val="005E01EF"/>
    <w:rsid w:val="005E22A5"/>
    <w:rsid w:val="00647E00"/>
    <w:rsid w:val="006929C6"/>
    <w:rsid w:val="00695D3C"/>
    <w:rsid w:val="00761E03"/>
    <w:rsid w:val="007E7346"/>
    <w:rsid w:val="00813CB6"/>
    <w:rsid w:val="0082225A"/>
    <w:rsid w:val="008405EF"/>
    <w:rsid w:val="008D7599"/>
    <w:rsid w:val="008F6E76"/>
    <w:rsid w:val="0090170A"/>
    <w:rsid w:val="00904E7A"/>
    <w:rsid w:val="00913A87"/>
    <w:rsid w:val="00982729"/>
    <w:rsid w:val="00992967"/>
    <w:rsid w:val="009C61A2"/>
    <w:rsid w:val="00A8492A"/>
    <w:rsid w:val="00AC43FB"/>
    <w:rsid w:val="00AC672C"/>
    <w:rsid w:val="00AD1EBA"/>
    <w:rsid w:val="00AD22A9"/>
    <w:rsid w:val="00B20149"/>
    <w:rsid w:val="00B25EE6"/>
    <w:rsid w:val="00B33F8F"/>
    <w:rsid w:val="00B83DF2"/>
    <w:rsid w:val="00BA7991"/>
    <w:rsid w:val="00BF4B6C"/>
    <w:rsid w:val="00C1545E"/>
    <w:rsid w:val="00C25733"/>
    <w:rsid w:val="00C34289"/>
    <w:rsid w:val="00C708FE"/>
    <w:rsid w:val="00C73A70"/>
    <w:rsid w:val="00D13D3C"/>
    <w:rsid w:val="00D74495"/>
    <w:rsid w:val="00DB6E76"/>
    <w:rsid w:val="00DE44BA"/>
    <w:rsid w:val="00DF27B9"/>
    <w:rsid w:val="00EA4D23"/>
    <w:rsid w:val="00EA7717"/>
    <w:rsid w:val="00ED7746"/>
    <w:rsid w:val="00EE3507"/>
    <w:rsid w:val="00F80A77"/>
    <w:rsid w:val="00F8363E"/>
    <w:rsid w:val="00FA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A26F164"/>
  <w14:defaultImageDpi w14:val="330"/>
  <w15:docId w15:val="{B89A411F-9B3D-45D9-91A3-A7ED42B9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pacing w:line="300" w:lineRule="auto"/>
        <w:ind w:right="1128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1545E"/>
    <w:rPr>
      <w:rFonts w:ascii="Open Sans" w:hAnsi="Open Sans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E01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01EF"/>
  </w:style>
  <w:style w:type="paragraph" w:styleId="Fuzeile">
    <w:name w:val="footer"/>
    <w:basedOn w:val="Standard"/>
    <w:link w:val="FuzeileZchn"/>
    <w:uiPriority w:val="99"/>
    <w:unhideWhenUsed/>
    <w:rsid w:val="005E01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01E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1E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1EF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E01EF"/>
  </w:style>
  <w:style w:type="character" w:styleId="Hyperlink">
    <w:name w:val="Hyperlink"/>
    <w:basedOn w:val="Absatz-Standardschriftart"/>
    <w:uiPriority w:val="99"/>
    <w:unhideWhenUsed/>
    <w:rsid w:val="005E01E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E01EF"/>
    <w:rPr>
      <w:color w:val="800080" w:themeColor="followedHyperlink"/>
      <w:u w:val="single"/>
    </w:rPr>
  </w:style>
  <w:style w:type="character" w:customStyle="1" w:styleId="THOWLRot">
    <w:name w:val="TH OWL Rot"/>
    <w:basedOn w:val="Absatz-Standardschriftart"/>
    <w:uiPriority w:val="1"/>
    <w:qFormat/>
    <w:rsid w:val="0055364E"/>
    <w:rPr>
      <w:rFonts w:ascii="Open Sans" w:hAnsi="Open Sans" w:cs="OpenSans"/>
      <w:color w:val="E50043"/>
      <w:sz w:val="20"/>
      <w:szCs w:val="20"/>
    </w:rPr>
  </w:style>
  <w:style w:type="character" w:customStyle="1" w:styleId="THOWLAnthrazit">
    <w:name w:val="TH OWL Anthrazit"/>
    <w:basedOn w:val="Absatz-Standardschriftart"/>
    <w:uiPriority w:val="1"/>
    <w:qFormat/>
    <w:rsid w:val="0055364E"/>
    <w:rPr>
      <w:rFonts w:ascii="Open Sans" w:hAnsi="Open Sans" w:cs="OpenSans"/>
      <w:color w:val="425159"/>
      <w:sz w:val="20"/>
      <w:szCs w:val="20"/>
    </w:rPr>
  </w:style>
  <w:style w:type="paragraph" w:customStyle="1" w:styleId="Default">
    <w:name w:val="Default"/>
    <w:rsid w:val="003F66C5"/>
    <w:pPr>
      <w:autoSpaceDE w:val="0"/>
      <w:autoSpaceDN w:val="0"/>
      <w:adjustRightInd w:val="0"/>
      <w:spacing w:line="240" w:lineRule="auto"/>
      <w:ind w:right="0"/>
    </w:pPr>
    <w:rPr>
      <w:rFonts w:ascii="Myriad Pro" w:hAnsi="Myriad Pro" w:cs="Myriad Pro"/>
      <w:color w:val="000000"/>
    </w:rPr>
  </w:style>
  <w:style w:type="paragraph" w:customStyle="1" w:styleId="Pa0">
    <w:name w:val="Pa0"/>
    <w:basedOn w:val="Default"/>
    <w:next w:val="Default"/>
    <w:uiPriority w:val="99"/>
    <w:rsid w:val="00577258"/>
    <w:pPr>
      <w:spacing w:line="241" w:lineRule="atLeast"/>
    </w:pPr>
    <w:rPr>
      <w:rFonts w:ascii="Akzidenz-Grotesk BQ Regular" w:eastAsia="Calibri" w:hAnsi="Akzidenz-Grotesk BQ Regular" w:cs="Times New Roman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577258"/>
    <w:pPr>
      <w:spacing w:line="241" w:lineRule="atLeast"/>
    </w:pPr>
    <w:rPr>
      <w:rFonts w:ascii="Akzidenz-Grotesk BQ Regular" w:eastAsia="Calibri" w:hAnsi="Akzidenz-Grotesk BQ Regular" w:cs="Times New Roman"/>
      <w:color w:val="auto"/>
      <w:lang w:eastAsia="en-US"/>
    </w:rPr>
  </w:style>
  <w:style w:type="character" w:customStyle="1" w:styleId="A0">
    <w:name w:val="A0"/>
    <w:uiPriority w:val="99"/>
    <w:rsid w:val="00577258"/>
    <w:rPr>
      <w:rFonts w:cs="Akzidenz-Grotesk BQ Regular"/>
      <w:color w:val="000000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577258"/>
    <w:pPr>
      <w:spacing w:line="241" w:lineRule="atLeast"/>
    </w:pPr>
    <w:rPr>
      <w:rFonts w:ascii="Akzidenz-Grotesk BQ Regular" w:eastAsia="Calibri" w:hAnsi="Akzidenz-Grotesk BQ Regular" w:cs="Times New Roman"/>
      <w:color w:val="auto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77258"/>
    <w:pPr>
      <w:pBdr>
        <w:bottom w:val="single" w:sz="8" w:space="4" w:color="4F81BD"/>
      </w:pBdr>
      <w:spacing w:after="300" w:line="240" w:lineRule="auto"/>
      <w:ind w:right="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57725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rsid w:val="00D74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db-3rr\AppData\Local\Temp\wordvorlage-logo-bog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9D56D5-2A85-48BA-BDD9-E0648A62E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wordvorlage-logo-bogen.dotx</Template>
  <TotalTime>0</TotalTime>
  <Pages>2</Pages>
  <Words>267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dd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Thehos</dc:creator>
  <cp:keywords/>
  <dc:description/>
  <cp:lastModifiedBy>Maryse Niemeier</cp:lastModifiedBy>
  <cp:revision>2</cp:revision>
  <cp:lastPrinted>2019-04-03T09:13:00Z</cp:lastPrinted>
  <dcterms:created xsi:type="dcterms:W3CDTF">2023-04-26T06:32:00Z</dcterms:created>
  <dcterms:modified xsi:type="dcterms:W3CDTF">2023-04-26T06:32:00Z</dcterms:modified>
</cp:coreProperties>
</file>