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2C" w:rsidRDefault="00AC672C" w:rsidP="00537FFE">
      <w:pPr>
        <w:tabs>
          <w:tab w:val="left" w:pos="6804"/>
        </w:tabs>
        <w:ind w:right="2262"/>
        <w:rPr>
          <w:rFonts w:ascii="Open Sans Bold" w:hAnsi="Open Sans Bold" w:cs="OpenSans"/>
          <w:szCs w:val="20"/>
        </w:rPr>
      </w:pPr>
    </w:p>
    <w:p w:rsidR="00AC672C" w:rsidRPr="00982729" w:rsidRDefault="00982729" w:rsidP="003F66C5">
      <w:pPr>
        <w:rPr>
          <w:rFonts w:ascii="Open Sans Light" w:eastAsia="Open Sans Light" w:hAnsi="Open Sans Light" w:cs="Open Sans Light"/>
          <w:color w:val="E50044"/>
          <w:kern w:val="24"/>
          <w:sz w:val="52"/>
          <w:szCs w:val="52"/>
        </w:rPr>
      </w:pPr>
      <w:r w:rsidRPr="00982729">
        <w:rPr>
          <w:rFonts w:ascii="Open Sans Light" w:eastAsia="Open Sans Light" w:hAnsi="Open Sans Light" w:cs="Open Sans Light"/>
          <w:color w:val="E50044"/>
          <w:kern w:val="24"/>
          <w:sz w:val="52"/>
          <w:szCs w:val="52"/>
        </w:rPr>
        <w:t>BEWERBUNG PROMOS-STIPENDIUM</w:t>
      </w:r>
    </w:p>
    <w:p w:rsidR="003F66C5" w:rsidRDefault="003F66C5" w:rsidP="003F66C5">
      <w:pPr>
        <w:rPr>
          <w:rFonts w:cs="Open Sans"/>
          <w:b/>
          <w:bCs/>
          <w:szCs w:val="20"/>
        </w:rPr>
      </w:pPr>
      <w:r w:rsidRPr="003F66C5">
        <w:rPr>
          <w:rFonts w:cs="Open Sans"/>
          <w:b/>
          <w:color w:val="000000"/>
          <w:szCs w:val="20"/>
        </w:rPr>
        <w:t>- Kurzzeitstipendienprogramm d</w:t>
      </w:r>
      <w:bookmarkStart w:id="0" w:name="_GoBack"/>
      <w:bookmarkEnd w:id="0"/>
      <w:r w:rsidRPr="003F66C5">
        <w:rPr>
          <w:rFonts w:cs="Open Sans"/>
          <w:b/>
          <w:color w:val="000000"/>
          <w:szCs w:val="20"/>
        </w:rPr>
        <w:t>es Deutschen Akademischen</w:t>
      </w:r>
      <w:r w:rsidRPr="003F66C5">
        <w:rPr>
          <w:rFonts w:cs="Open Sans"/>
          <w:b/>
          <w:color w:val="000000"/>
          <w:szCs w:val="20"/>
        </w:rPr>
        <w:br/>
        <w:t>Austauschdienstes (DAAD) zur Förderung von Auslandsaufenthalten</w:t>
      </w:r>
      <w:r w:rsidRPr="003F66C5">
        <w:rPr>
          <w:rFonts w:cs="Open Sans"/>
          <w:b/>
          <w:bCs/>
          <w:szCs w:val="20"/>
        </w:rPr>
        <w:t xml:space="preserve"> – </w:t>
      </w:r>
    </w:p>
    <w:p w:rsidR="00AC672C" w:rsidRDefault="00AC672C" w:rsidP="003F66C5">
      <w:pPr>
        <w:rPr>
          <w:rFonts w:cs="Open Sans"/>
          <w:b/>
          <w:bCs/>
          <w:szCs w:val="20"/>
        </w:rPr>
      </w:pPr>
    </w:p>
    <w:p w:rsidR="003F66C5" w:rsidRPr="00AC672C" w:rsidRDefault="00AC672C" w:rsidP="003F66C5">
      <w:pPr>
        <w:rPr>
          <w:rFonts w:cs="Open Sans"/>
          <w:b/>
          <w:color w:val="000000"/>
          <w:szCs w:val="20"/>
        </w:rPr>
      </w:pPr>
      <w:r>
        <w:rPr>
          <w:rFonts w:ascii="Open Sans Bold" w:hAnsi="Open Sans Bold" w:cs="OpenSans"/>
          <w:noProof/>
          <w:szCs w:val="20"/>
        </w:rPr>
        <w:drawing>
          <wp:inline distT="0" distB="0" distL="0" distR="0" wp14:anchorId="127CCF08" wp14:editId="591F2C0A">
            <wp:extent cx="4914900" cy="354197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ad_logo-supplement_eng_blue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28" cy="3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b/>
          <w:color w:val="000000"/>
          <w:szCs w:val="20"/>
        </w:rPr>
        <w:br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szCs w:val="20"/>
        </w:rPr>
        <w:t>Hiermit bewerbe ich mich um ein Stipendium für: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ind w:firstLine="708"/>
        <w:rPr>
          <w:rFonts w:cs="Open Sans"/>
          <w:szCs w:val="20"/>
        </w:rPr>
      </w:pPr>
      <w:r w:rsidRPr="00B25EE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34290</wp:posOffset>
                </wp:positionV>
                <wp:extent cx="114300" cy="114300"/>
                <wp:effectExtent l="13335" t="5715" r="5715" b="13335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DC4E1" id="Rechteck 20" o:spid="_x0000_s1026" style="position:absolute;margin-left:18pt;margin-top:2.7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"/>
            </w:pict>
          </mc:Fallback>
        </mc:AlternateContent>
      </w:r>
      <w:r w:rsidRPr="00B25EE6">
        <w:rPr>
          <w:rFonts w:cs="Open Sans"/>
          <w:szCs w:val="20"/>
        </w:rPr>
        <w:t>ein Auslandssemester an einer Hochschule</w:t>
      </w:r>
    </w:p>
    <w:p w:rsidR="00B25EE6" w:rsidRPr="00B25EE6" w:rsidRDefault="00B25EE6" w:rsidP="00B25EE6">
      <w:pPr>
        <w:autoSpaceDE w:val="0"/>
        <w:autoSpaceDN w:val="0"/>
        <w:adjustRightInd w:val="0"/>
        <w:ind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114300" cy="114300"/>
                <wp:effectExtent l="13335" t="5715" r="5715" b="13335"/>
                <wp:wrapNone/>
                <wp:docPr id="19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48B07" id="Rechteck 19" o:spid="_x0000_s1026" style="position:absolute;margin-left:18pt;margin-top:3.1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"/>
            </w:pict>
          </mc:Fallback>
        </mc:AlternateContent>
      </w:r>
      <w:r w:rsidRPr="00B25EE6">
        <w:rPr>
          <w:rFonts w:cs="Open Sans"/>
          <w:szCs w:val="20"/>
        </w:rPr>
        <w:t>ein Auslandspraktikum</w:t>
      </w:r>
    </w:p>
    <w:p w:rsidR="00B25EE6" w:rsidRPr="00B25EE6" w:rsidRDefault="00B25EE6" w:rsidP="00B25EE6">
      <w:pPr>
        <w:autoSpaceDE w:val="0"/>
        <w:autoSpaceDN w:val="0"/>
        <w:adjustRightInd w:val="0"/>
        <w:ind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36195</wp:posOffset>
                </wp:positionV>
                <wp:extent cx="114300" cy="114300"/>
                <wp:effectExtent l="13335" t="5715" r="5715" b="13335"/>
                <wp:wrapNone/>
                <wp:docPr id="18" name="Rechtec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7BB34" id="Rechteck 18" o:spid="_x0000_s1026" style="position:absolute;margin-left:18pt;margin-top:2.8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"/>
            </w:pict>
          </mc:Fallback>
        </mc:AlternateContent>
      </w:r>
      <w:r w:rsidRPr="00B25EE6">
        <w:rPr>
          <w:rFonts w:cs="Open Sans"/>
          <w:szCs w:val="20"/>
        </w:rPr>
        <w:t>einen Auslandsaufenthalt zur Erstellung meiner Abschlussarbeit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32385</wp:posOffset>
                </wp:positionV>
                <wp:extent cx="114300" cy="114300"/>
                <wp:effectExtent l="13335" t="5715" r="5715" b="1333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A3112" id="Rechteck 17" o:spid="_x0000_s1026" style="position:absolute;margin-left:18pt;margin-top:2.5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"/>
            </w:pict>
          </mc:Fallback>
        </mc:AlternateContent>
      </w:r>
      <w:r w:rsidRPr="00B25EE6">
        <w:rPr>
          <w:rFonts w:cs="Open Sans"/>
          <w:szCs w:val="20"/>
        </w:rPr>
        <w:tab/>
        <w:t xml:space="preserve">einen Sprachkurs im Ausland </w:t>
      </w:r>
      <w:r w:rsidRPr="00B25EE6">
        <w:rPr>
          <w:rFonts w:cs="Open Sans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32385</wp:posOffset>
                </wp:positionV>
                <wp:extent cx="114300" cy="114300"/>
                <wp:effectExtent l="13335" t="5715" r="5715" b="13335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9E9AB" id="Rechteck 16" o:spid="_x0000_s1026" style="position:absolute;margin-left:18pt;margin-top:2.55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"/>
            </w:pict>
          </mc:Fallback>
        </mc:AlternateContent>
      </w:r>
      <w:r>
        <w:rPr>
          <w:rFonts w:cs="Open Sans"/>
          <w:szCs w:val="20"/>
        </w:rPr>
        <w:t xml:space="preserve"> </w:t>
      </w:r>
    </w:p>
    <w:p w:rsidR="00B25EE6" w:rsidRPr="00B25EE6" w:rsidRDefault="00B25EE6" w:rsidP="00B25EE6">
      <w:pPr>
        <w:autoSpaceDE w:val="0"/>
        <w:autoSpaceDN w:val="0"/>
        <w:adjustRightInd w:val="0"/>
        <w:jc w:val="center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Name: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Vorname: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Fachbereich: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Studiengang: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Fachsemester</w:t>
      </w:r>
      <w:r w:rsidR="00AD1EBA">
        <w:rPr>
          <w:rFonts w:cs="Open Sans"/>
          <w:szCs w:val="20"/>
          <w:u w:val="single"/>
        </w:rPr>
        <w:t>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szCs w:val="20"/>
        </w:rPr>
        <w:t>Korrespondenz-Anschrift: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Telefon: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E-Mail: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7620" r="5715" b="11430"/>
                <wp:wrapNone/>
                <wp:docPr id="15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F79D1" id="Rechteck 15" o:spid="_x0000_s1026" style="position:absolute;margin-left:315pt;margin-top:3.2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"/>
            </w:pict>
          </mc:Fallback>
        </mc:AlternateContent>
      </w: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7620" r="5715" b="11430"/>
                <wp:wrapNone/>
                <wp:docPr id="14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E49DC" id="Rechteck 14" o:spid="_x0000_s1026" style="position:absolute;margin-left:342pt;margin-top:3.2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"/>
            </w:pict>
          </mc:Fallback>
        </mc:AlternateContent>
      </w:r>
      <w:r w:rsidRPr="00B25EE6">
        <w:rPr>
          <w:rFonts w:cs="Open Sans"/>
          <w:szCs w:val="20"/>
        </w:rPr>
        <w:t>Geburtsdatum: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 xml:space="preserve">Geschlecht:   </w:t>
      </w:r>
      <w:r>
        <w:rPr>
          <w:rFonts w:cs="Open Sans"/>
          <w:szCs w:val="20"/>
        </w:rPr>
        <w:t xml:space="preserve">    </w:t>
      </w:r>
      <w:r w:rsidRPr="00B25EE6">
        <w:rPr>
          <w:rFonts w:cs="Open Sans"/>
          <w:szCs w:val="20"/>
        </w:rPr>
        <w:t xml:space="preserve">  </w:t>
      </w:r>
      <w:r>
        <w:rPr>
          <w:rFonts w:cs="Open Sans"/>
          <w:szCs w:val="20"/>
        </w:rPr>
        <w:t xml:space="preserve"> </w:t>
      </w:r>
      <w:r w:rsidRPr="00B25EE6">
        <w:rPr>
          <w:rFonts w:cs="Open Sans"/>
          <w:szCs w:val="20"/>
        </w:rPr>
        <w:t>w</w:t>
      </w:r>
      <w:r w:rsidRPr="00B25EE6">
        <w:rPr>
          <w:rFonts w:cs="Open Sans"/>
          <w:szCs w:val="20"/>
        </w:rPr>
        <w:tab/>
        <w:t xml:space="preserve">m </w:t>
      </w:r>
      <w:r w:rsidR="00ED7746">
        <w:rPr>
          <w:rFonts w:cs="Open Sans"/>
          <w:szCs w:val="20"/>
        </w:rPr>
        <w:t xml:space="preserve"> </w:t>
      </w:r>
    </w:p>
    <w:p w:rsid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ED7746" w:rsidP="00B25EE6">
      <w:pPr>
        <w:autoSpaceDE w:val="0"/>
        <w:autoSpaceDN w:val="0"/>
        <w:adjustRightInd w:val="0"/>
        <w:rPr>
          <w:rFonts w:cs="Open Sans"/>
          <w:szCs w:val="20"/>
        </w:rPr>
      </w:pPr>
      <w:r>
        <w:rPr>
          <w:rFonts w:cs="Open Sans"/>
          <w:szCs w:val="20"/>
        </w:rPr>
        <w:t>Nationalität</w:t>
      </w:r>
      <w:r w:rsidRPr="00B25EE6">
        <w:rPr>
          <w:rFonts w:cs="Open Sans"/>
          <w:szCs w:val="20"/>
        </w:rPr>
        <w:t>:</w:t>
      </w:r>
      <w:r w:rsidRPr="00ED7746">
        <w:rPr>
          <w:rFonts w:cs="Open Sans"/>
          <w:szCs w:val="20"/>
          <w:u w:val="single"/>
        </w:rPr>
        <w:t xml:space="preserve"> 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Zielland</w:t>
      </w:r>
      <w:r w:rsidRPr="00B25EE6">
        <w:rPr>
          <w:rFonts w:cs="Open Sans"/>
          <w:szCs w:val="20"/>
          <w:u w:val="single"/>
        </w:rPr>
        <w:t>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Zeitraum (bitte genaue Angabe):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Gasthochschule</w:t>
      </w:r>
      <w:r w:rsidRPr="00B25EE6">
        <w:rPr>
          <w:rFonts w:cs="Open Sans"/>
          <w:szCs w:val="20"/>
          <w:u w:val="single"/>
        </w:rPr>
        <w:t>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Praktikumsstelle</w:t>
      </w:r>
      <w:r w:rsidRPr="00B25EE6">
        <w:rPr>
          <w:rFonts w:cs="Open Sans"/>
          <w:szCs w:val="20"/>
          <w:u w:val="single"/>
        </w:rPr>
        <w:t>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Sprachkurs</w:t>
      </w:r>
      <w:r w:rsidRPr="00B25EE6">
        <w:rPr>
          <w:rFonts w:cs="Open Sans"/>
          <w:szCs w:val="20"/>
          <w:u w:val="single"/>
        </w:rPr>
        <w:t>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b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b/>
          <w:bCs/>
          <w:szCs w:val="20"/>
        </w:rPr>
      </w:pPr>
      <w:r w:rsidRPr="00B25EE6">
        <w:rPr>
          <w:rFonts w:cs="Open Sans"/>
          <w:b/>
          <w:bCs/>
          <w:szCs w:val="20"/>
        </w:rPr>
        <w:t>Frühere ERASMUS-Förderung: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szCs w:val="20"/>
        </w:rPr>
        <w:t>Erhielten Sie für einen Auslandsaufenthalt bereits ein Erasmus Stipendium? Wenn ja welches?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635</wp:posOffset>
                </wp:positionV>
                <wp:extent cx="114300" cy="114300"/>
                <wp:effectExtent l="13335" t="8255" r="5715" b="10795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EDEFF" id="Rechteck 11" o:spid="_x0000_s1026" style="position:absolute;margin-left:90pt;margin-top:.05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"/>
            </w:pict>
          </mc:Fallback>
        </mc:AlternateConten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nein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6350</wp:posOffset>
                </wp:positionV>
                <wp:extent cx="114300" cy="114300"/>
                <wp:effectExtent l="13335" t="8255" r="5715" b="1079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E05A4" id="Rechteck 10" o:spid="_x0000_s1026" style="position:absolute;margin-left:90pt;margin-top:.5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"/>
            </w:pict>
          </mc:Fallback>
        </mc:AlternateConten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Studium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2540</wp:posOffset>
                </wp:positionV>
                <wp:extent cx="114300" cy="114300"/>
                <wp:effectExtent l="13335" t="8255" r="5715" b="1079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19560" id="Rechteck 9" o:spid="_x0000_s1026" style="position:absolute;margin-left:90pt;margin-top:.2pt;width:9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HwHAIAADoEAAAOAAAAZHJzL2Uyb0RvYy54bWysU1GP0zAMfkfiP0R5Z23HBrdq3em0Ywjp&#10;gBMHP8BL0za6NAlOtm78e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"/>
            </w:pict>
          </mc:Fallback>
        </mc:AlternateConten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Praktikum</w: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b/>
          <w:szCs w:val="20"/>
        </w:rPr>
      </w:pPr>
      <w:r w:rsidRPr="00B25EE6">
        <w:rPr>
          <w:rFonts w:cs="Open Sans"/>
          <w:b/>
          <w:szCs w:val="20"/>
        </w:rPr>
        <w:t>Andere Stipendien/Förderungen: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szCs w:val="20"/>
        </w:rPr>
        <w:t>Erhalten Sie für den Auslandsaufenthalt Förderungen nach dem Bundesausbildungs-förderungsgesetz (BAföG)?</w: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ind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24130</wp:posOffset>
                </wp:positionV>
                <wp:extent cx="114300" cy="114300"/>
                <wp:effectExtent l="13335" t="13335" r="5715" b="5715"/>
                <wp:wrapNone/>
                <wp:docPr id="8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3F23B" id="Rechteck 8" o:spid="_x0000_s1026" style="position:absolute;margin-left:196.5pt;margin-top:1.9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"/>
            </w:pict>
          </mc:Fallback>
        </mc:AlternateContent>
      </w: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13335" t="6350" r="5715" b="12700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D2E32" id="Rechteck 7" o:spid="_x0000_s1026" style="position:absolute;margin-left:117pt;margin-top:2.1pt;width:9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"/>
            </w:pict>
          </mc:Fallback>
        </mc:AlternateContent>
      </w: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13335" t="6350" r="5715" b="12700"/>
                <wp:wrapNone/>
                <wp:docPr id="6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954A3" id="Rechteck 6" o:spid="_x0000_s1026" style="position:absolute;margin-left:18pt;margin-top:2.1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"/>
            </w:pict>
          </mc:Fallback>
        </mc:AlternateContent>
      </w:r>
      <w:r w:rsidRPr="00B25EE6">
        <w:rPr>
          <w:rFonts w:cs="Open Sans"/>
          <w:szCs w:val="20"/>
        </w:rPr>
        <w:t>Ja</w: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nein</w: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Antrag ist gestellt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szCs w:val="20"/>
        </w:rPr>
        <w:t>Erhalten Sie für den geplanten Auslandsaufenthalt ein</w:t>
      </w:r>
      <w:r>
        <w:rPr>
          <w:rFonts w:cs="Open Sans"/>
          <w:szCs w:val="20"/>
        </w:rPr>
        <w:t xml:space="preserve"> </w:t>
      </w:r>
      <w:r w:rsidR="00ED7746">
        <w:rPr>
          <w:rFonts w:cs="Open Sans"/>
          <w:szCs w:val="20"/>
        </w:rPr>
        <w:t xml:space="preserve">anderes </w:t>
      </w:r>
      <w:r w:rsidRPr="00B25EE6">
        <w:rPr>
          <w:rFonts w:cs="Open Sans"/>
          <w:szCs w:val="20"/>
        </w:rPr>
        <w:t>Stipendium?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ind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13335" t="10160" r="5715" b="8890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3ABD1" id="Rechteck 5" o:spid="_x0000_s1026" style="position:absolute;margin-left:156pt;margin-top:2.9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"/>
            </w:pict>
          </mc:Fallback>
        </mc:AlternateContent>
      </w: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6350" r="5715" b="12700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899BB" id="Rechteck 4" o:spid="_x0000_s1026" style="position:absolute;margin-left:81pt;margin-top:2.6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"/>
            </w:pict>
          </mc:Fallback>
        </mc:AlternateContent>
      </w: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6350" r="5715" b="12700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13AD" id="Rechteck 2" o:spid="_x0000_s1026" style="position:absolute;margin-left:18pt;margin-top:2.6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"/>
            </w:pict>
          </mc:Fallback>
        </mc:AlternateContent>
      </w:r>
      <w:r w:rsidRPr="00B25EE6">
        <w:rPr>
          <w:rFonts w:cs="Open Sans"/>
          <w:szCs w:val="20"/>
        </w:rPr>
        <w:t>Ja</w: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nein</w: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beantragt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szCs w:val="20"/>
        </w:rPr>
        <w:t>Wenn ja: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ED774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</w:rPr>
        <w:t>Stipendiengeber: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ED7746" w:rsidRDefault="00ED7746" w:rsidP="00B25EE6">
      <w:pPr>
        <w:autoSpaceDE w:val="0"/>
        <w:autoSpaceDN w:val="0"/>
        <w:adjustRightInd w:val="0"/>
        <w:rPr>
          <w:rFonts w:cs="Open Sans"/>
          <w:i/>
          <w:iCs/>
          <w:szCs w:val="20"/>
        </w:rPr>
      </w:pPr>
    </w:p>
    <w:p w:rsidR="00ED7746" w:rsidRDefault="00ED7746" w:rsidP="00B25EE6">
      <w:pPr>
        <w:autoSpaceDE w:val="0"/>
        <w:autoSpaceDN w:val="0"/>
        <w:adjustRightInd w:val="0"/>
        <w:rPr>
          <w:rFonts w:cs="Open Sans"/>
          <w:i/>
          <w:iCs/>
          <w:szCs w:val="20"/>
        </w:rPr>
      </w:pPr>
    </w:p>
    <w:p w:rsidR="00ED7746" w:rsidRDefault="00ED7746" w:rsidP="00B25EE6">
      <w:pPr>
        <w:autoSpaceDE w:val="0"/>
        <w:autoSpaceDN w:val="0"/>
        <w:adjustRightInd w:val="0"/>
        <w:rPr>
          <w:rFonts w:cs="Open Sans"/>
          <w:i/>
          <w:iCs/>
          <w:szCs w:val="20"/>
        </w:rPr>
      </w:pPr>
    </w:p>
    <w:p w:rsidR="00B25EE6" w:rsidRPr="00ED774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i/>
          <w:iCs/>
          <w:szCs w:val="20"/>
        </w:rPr>
        <w:lastRenderedPageBreak/>
        <w:t xml:space="preserve">Mit meiner Unterschrift versichere ich die Richtigkeit meiner Angaben. 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i/>
          <w:iCs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i/>
          <w:iCs/>
          <w:szCs w:val="20"/>
        </w:rPr>
      </w:pPr>
      <w:r w:rsidRPr="00B25EE6">
        <w:rPr>
          <w:rFonts w:cs="Open Sans"/>
          <w:i/>
          <w:iCs/>
          <w:szCs w:val="20"/>
        </w:rPr>
        <w:t xml:space="preserve">Ich bin damit einverstanden, dass meine Daten von der </w:t>
      </w:r>
      <w:r w:rsidR="00ED7746">
        <w:rPr>
          <w:rFonts w:cs="Open Sans"/>
          <w:i/>
          <w:iCs/>
          <w:szCs w:val="20"/>
        </w:rPr>
        <w:t>TH OWL</w:t>
      </w:r>
      <w:r w:rsidRPr="00B25EE6">
        <w:rPr>
          <w:rFonts w:cs="Open Sans"/>
          <w:i/>
          <w:iCs/>
          <w:szCs w:val="20"/>
        </w:rPr>
        <w:t xml:space="preserve"> zum Zweck der Auswahl verarbeitet und an die im Rahmen des Auswahlverfahrens beteiligten Personen weitergeleitet werden. 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b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b/>
          <w:szCs w:val="20"/>
        </w:rPr>
      </w:pPr>
      <w:r w:rsidRPr="00B25EE6">
        <w:rPr>
          <w:rFonts w:cs="Open Sans"/>
          <w:szCs w:val="20"/>
        </w:rPr>
        <w:t>Ort</w:t>
      </w:r>
      <w:r w:rsidRPr="00B25EE6">
        <w:rPr>
          <w:rFonts w:cs="Open Sans"/>
          <w:szCs w:val="20"/>
          <w:u w:val="single"/>
        </w:rPr>
        <w:t>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  <w:t>Datum</w:t>
      </w:r>
      <w:r w:rsidRPr="00B25EE6">
        <w:rPr>
          <w:rFonts w:cs="Open Sans"/>
          <w:szCs w:val="20"/>
          <w:u w:val="single"/>
        </w:rPr>
        <w:t>:</w:t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  <w:u w:val="single"/>
        </w:rPr>
      </w:pP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</w:r>
      <w:r w:rsidRPr="00B25EE6">
        <w:rPr>
          <w:rFonts w:cs="Open Sans"/>
          <w:szCs w:val="20"/>
          <w:u w:val="single"/>
        </w:rPr>
        <w:tab/>
        <w:t>__</w:t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  <w:r w:rsidRPr="00B25EE6">
        <w:rPr>
          <w:rFonts w:cs="Open Sans"/>
          <w:szCs w:val="20"/>
        </w:rPr>
        <w:t>Unterschrift Bewerber/in</w:t>
      </w:r>
      <w:r w:rsidRPr="00B25EE6">
        <w:rPr>
          <w:rFonts w:cs="Open Sans"/>
          <w:szCs w:val="20"/>
        </w:rPr>
        <w:tab/>
      </w:r>
      <w:r w:rsidRPr="00B25EE6">
        <w:rPr>
          <w:rFonts w:cs="Open Sans"/>
          <w:szCs w:val="20"/>
        </w:rPr>
        <w:tab/>
      </w:r>
    </w:p>
    <w:p w:rsidR="00B25EE6" w:rsidRPr="00B25EE6" w:rsidRDefault="00B25EE6" w:rsidP="00B25EE6">
      <w:pPr>
        <w:autoSpaceDE w:val="0"/>
        <w:autoSpaceDN w:val="0"/>
        <w:adjustRightInd w:val="0"/>
        <w:rPr>
          <w:rFonts w:cs="Open Sans"/>
          <w:szCs w:val="20"/>
        </w:rPr>
      </w:pPr>
    </w:p>
    <w:p w:rsidR="00ED7746" w:rsidRPr="00ED7746" w:rsidRDefault="00B25EE6" w:rsidP="00ED7746">
      <w:pPr>
        <w:autoSpaceDE w:val="0"/>
        <w:autoSpaceDN w:val="0"/>
        <w:adjustRightInd w:val="0"/>
        <w:rPr>
          <w:rFonts w:cs="Open Sans"/>
          <w:b/>
          <w:bCs/>
          <w:szCs w:val="20"/>
        </w:rPr>
      </w:pPr>
      <w:r w:rsidRPr="00B25EE6">
        <w:rPr>
          <w:rFonts w:cs="Open Sans"/>
          <w:b/>
          <w:bCs/>
          <w:szCs w:val="20"/>
        </w:rPr>
        <w:t xml:space="preserve">Folgende Dokumente </w:t>
      </w:r>
      <w:r w:rsidR="00ED7746">
        <w:rPr>
          <w:rFonts w:cs="Open Sans"/>
          <w:b/>
          <w:bCs/>
          <w:szCs w:val="20"/>
        </w:rPr>
        <w:t>habe ich dem</w:t>
      </w:r>
      <w:r w:rsidRPr="00B25EE6">
        <w:rPr>
          <w:rFonts w:cs="Open Sans"/>
          <w:b/>
          <w:bCs/>
          <w:szCs w:val="20"/>
        </w:rPr>
        <w:t xml:space="preserve"> Antrag </w:t>
      </w:r>
      <w:r w:rsidR="00ED7746">
        <w:rPr>
          <w:rFonts w:cs="Open Sans"/>
          <w:b/>
          <w:bCs/>
          <w:szCs w:val="20"/>
        </w:rPr>
        <w:t>beigefügt:</w:t>
      </w:r>
    </w:p>
    <w:p w:rsidR="00ED7746" w:rsidRDefault="00ED7746" w:rsidP="00ED7746">
      <w:pPr>
        <w:autoSpaceDE w:val="0"/>
        <w:autoSpaceDN w:val="0"/>
        <w:adjustRightInd w:val="0"/>
        <w:spacing w:line="240" w:lineRule="auto"/>
        <w:ind w:right="0" w:firstLine="708"/>
        <w:rPr>
          <w:rFonts w:cs="Open Sans"/>
          <w:szCs w:val="20"/>
        </w:rPr>
      </w:pPr>
    </w:p>
    <w:p w:rsidR="00B25EE6" w:rsidRPr="00B25EE6" w:rsidRDefault="00ED7746" w:rsidP="00ED7746">
      <w:pPr>
        <w:autoSpaceDE w:val="0"/>
        <w:autoSpaceDN w:val="0"/>
        <w:adjustRightInd w:val="0"/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14300" cy="114300"/>
                <wp:effectExtent l="13335" t="6350" r="5715" b="12700"/>
                <wp:wrapNone/>
                <wp:docPr id="22" name="Rechtec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42302" id="Rechteck 22" o:spid="_x0000_s1026" style="position:absolute;margin-left:0;margin-top:.4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"/>
            </w:pict>
          </mc:Fallback>
        </mc:AlternateContent>
      </w:r>
      <w:r w:rsidR="00B25EE6" w:rsidRPr="00B25EE6">
        <w:rPr>
          <w:rFonts w:cs="Open Sans"/>
          <w:szCs w:val="20"/>
        </w:rPr>
        <w:t xml:space="preserve">Motivationsschreiben (1-2 Seiten) </w:t>
      </w:r>
    </w:p>
    <w:p w:rsidR="00B25EE6" w:rsidRPr="00B25EE6" w:rsidRDefault="00ED7746" w:rsidP="00ED7746">
      <w:pPr>
        <w:autoSpaceDE w:val="0"/>
        <w:autoSpaceDN w:val="0"/>
        <w:adjustRightInd w:val="0"/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0ECE5" wp14:editId="57BCC084">
                <wp:simplePos x="0" y="0"/>
                <wp:positionH relativeFrom="column">
                  <wp:posOffset>7620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23" name="Rechtec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746" w:rsidRDefault="00ED7746" w:rsidP="00ED7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0ECE5" id="Rechteck 23" o:spid="_x0000_s1026" style="position:absolute;left:0;text-align:left;margin-left:.6pt;margin-top:.45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">
                <v:textbox>
                  <w:txbxContent>
                    <w:p w:rsidR="00ED7746" w:rsidRDefault="00ED7746" w:rsidP="00ED77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5EE6" w:rsidRPr="00B25EE6">
        <w:rPr>
          <w:rFonts w:cs="Open Sans"/>
          <w:szCs w:val="20"/>
        </w:rPr>
        <w:t>Tabellarischer Lebenslauf</w:t>
      </w:r>
    </w:p>
    <w:p w:rsidR="00B25EE6" w:rsidRPr="00B25EE6" w:rsidRDefault="00ED7746" w:rsidP="00ED7746">
      <w:pPr>
        <w:autoSpaceDE w:val="0"/>
        <w:autoSpaceDN w:val="0"/>
        <w:adjustRightInd w:val="0"/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14300" cy="114300"/>
                <wp:effectExtent l="13335" t="6350" r="5715" b="12700"/>
                <wp:wrapNone/>
                <wp:docPr id="24" name="Rechtec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CACCA" id="Rechteck 24" o:spid="_x0000_s1026" style="position:absolute;margin-left:0;margin-top:.45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"/>
            </w:pict>
          </mc:Fallback>
        </mc:AlternateContent>
      </w:r>
      <w:r w:rsidR="00B25EE6" w:rsidRPr="00B25EE6">
        <w:rPr>
          <w:rFonts w:cs="Open Sans"/>
          <w:szCs w:val="20"/>
        </w:rPr>
        <w:t xml:space="preserve">Immatrikulationsbescheinigung der </w:t>
      </w:r>
      <w:r>
        <w:rPr>
          <w:rFonts w:cs="Open Sans"/>
          <w:szCs w:val="20"/>
        </w:rPr>
        <w:t>TH</w:t>
      </w:r>
      <w:r w:rsidR="00B25EE6" w:rsidRPr="00B25EE6">
        <w:rPr>
          <w:rFonts w:cs="Open Sans"/>
          <w:szCs w:val="20"/>
        </w:rPr>
        <w:t xml:space="preserve"> OWL </w:t>
      </w:r>
    </w:p>
    <w:p w:rsidR="00B25EE6" w:rsidRDefault="00ED7746" w:rsidP="00ED7746">
      <w:pPr>
        <w:autoSpaceDE w:val="0"/>
        <w:autoSpaceDN w:val="0"/>
        <w:adjustRightInd w:val="0"/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114300" cy="114300"/>
                <wp:effectExtent l="13335" t="6350" r="5715" b="12700"/>
                <wp:wrapNone/>
                <wp:docPr id="25" name="Rechtec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10F87" id="Rechteck 25" o:spid="_x0000_s1026" style="position:absolute;margin-left:0;margin-top:.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"/>
            </w:pict>
          </mc:Fallback>
        </mc:AlternateContent>
      </w:r>
      <w:r w:rsidR="00B25EE6" w:rsidRPr="00B25EE6">
        <w:rPr>
          <w:rFonts w:cs="Open Sans"/>
          <w:szCs w:val="20"/>
        </w:rPr>
        <w:t>Aktuelle Übersicht über die bisherigen Studien- und Prüfungsleistungen</w:t>
      </w:r>
      <w:r>
        <w:rPr>
          <w:rFonts w:cs="Open Sans"/>
          <w:szCs w:val="20"/>
        </w:rPr>
        <w:t xml:space="preserve"> (mit Durchschnittsnote)</w:t>
      </w:r>
    </w:p>
    <w:p w:rsidR="00ED7746" w:rsidRPr="00B25EE6" w:rsidRDefault="00ED7746" w:rsidP="00ED7746">
      <w:pPr>
        <w:autoSpaceDE w:val="0"/>
        <w:autoSpaceDN w:val="0"/>
        <w:adjustRightInd w:val="0"/>
        <w:spacing w:line="360" w:lineRule="auto"/>
        <w:ind w:right="0" w:firstLine="708"/>
        <w:rPr>
          <w:rFonts w:cs="Open Sans"/>
          <w:szCs w:val="20"/>
        </w:rPr>
      </w:pPr>
    </w:p>
    <w:p w:rsidR="00B25EE6" w:rsidRPr="00B25EE6" w:rsidRDefault="00B25EE6" w:rsidP="00ED7746">
      <w:pPr>
        <w:autoSpaceDE w:val="0"/>
        <w:autoSpaceDN w:val="0"/>
        <w:adjustRightInd w:val="0"/>
        <w:spacing w:line="360" w:lineRule="auto"/>
        <w:ind w:right="0"/>
        <w:rPr>
          <w:rFonts w:cs="Open Sans"/>
          <w:szCs w:val="20"/>
        </w:rPr>
      </w:pPr>
      <w:r w:rsidRPr="00B25EE6">
        <w:rPr>
          <w:rFonts w:cs="Open Sans"/>
          <w:szCs w:val="20"/>
        </w:rPr>
        <w:t>Zusätzlich bei Studium im Ausland:</w:t>
      </w:r>
    </w:p>
    <w:p w:rsidR="00B25EE6" w:rsidRPr="00B25EE6" w:rsidRDefault="00ED7746" w:rsidP="00ED7746">
      <w:pPr>
        <w:autoSpaceDE w:val="0"/>
        <w:autoSpaceDN w:val="0"/>
        <w:adjustRightInd w:val="0"/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14300" cy="114300"/>
                <wp:effectExtent l="13335" t="6350" r="5715" b="12700"/>
                <wp:wrapNone/>
                <wp:docPr id="26" name="Rechtec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F8159" id="Rechteck 26" o:spid="_x0000_s1026" style="position:absolute;margin-left:0;margin-top:.45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"/>
            </w:pict>
          </mc:Fallback>
        </mc:AlternateContent>
      </w:r>
      <w:r w:rsidR="00B25EE6" w:rsidRPr="00B25EE6">
        <w:rPr>
          <w:rFonts w:cs="Open Sans"/>
          <w:szCs w:val="20"/>
        </w:rPr>
        <w:t>Zusage der Gasthochschule</w:t>
      </w:r>
    </w:p>
    <w:p w:rsidR="00B25EE6" w:rsidRPr="00B25EE6" w:rsidRDefault="00B25EE6" w:rsidP="00ED7746">
      <w:pPr>
        <w:autoSpaceDE w:val="0"/>
        <w:autoSpaceDN w:val="0"/>
        <w:adjustRightInd w:val="0"/>
        <w:spacing w:line="360" w:lineRule="auto"/>
        <w:ind w:left="1080"/>
        <w:rPr>
          <w:rFonts w:cs="Open Sans"/>
          <w:szCs w:val="20"/>
        </w:rPr>
      </w:pPr>
    </w:p>
    <w:p w:rsidR="00B25EE6" w:rsidRPr="00B25EE6" w:rsidRDefault="00B25EE6" w:rsidP="00ED7746">
      <w:pPr>
        <w:autoSpaceDE w:val="0"/>
        <w:autoSpaceDN w:val="0"/>
        <w:adjustRightInd w:val="0"/>
        <w:spacing w:line="360" w:lineRule="auto"/>
        <w:ind w:right="0"/>
        <w:rPr>
          <w:rFonts w:cs="Open Sans"/>
          <w:szCs w:val="20"/>
        </w:rPr>
      </w:pPr>
      <w:r w:rsidRPr="00B25EE6">
        <w:rPr>
          <w:rFonts w:cs="Open Sans"/>
          <w:szCs w:val="20"/>
        </w:rPr>
        <w:t>Zusätzlich bei Praktikum im Ausland:</w:t>
      </w:r>
    </w:p>
    <w:p w:rsidR="00B25EE6" w:rsidRPr="00B25EE6" w:rsidRDefault="00ED7746" w:rsidP="00ED7746">
      <w:pPr>
        <w:autoSpaceDE w:val="0"/>
        <w:autoSpaceDN w:val="0"/>
        <w:adjustRightInd w:val="0"/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14300" cy="114300"/>
                <wp:effectExtent l="13335" t="6350" r="5715" b="12700"/>
                <wp:wrapNone/>
                <wp:docPr id="27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069B8" id="Rechteck 27" o:spid="_x0000_s1026" style="position:absolute;margin-left:0;margin-top:.45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"/>
            </w:pict>
          </mc:Fallback>
        </mc:AlternateContent>
      </w:r>
      <w:r w:rsidR="00B25EE6" w:rsidRPr="00B25EE6">
        <w:rPr>
          <w:rFonts w:cs="Open Sans"/>
          <w:szCs w:val="20"/>
        </w:rPr>
        <w:t>Vertrag bzw. Zusage der Firma</w:t>
      </w:r>
    </w:p>
    <w:p w:rsidR="00B25EE6" w:rsidRPr="00B25EE6" w:rsidRDefault="00B25EE6" w:rsidP="00ED7746">
      <w:pPr>
        <w:autoSpaceDE w:val="0"/>
        <w:autoSpaceDN w:val="0"/>
        <w:adjustRightInd w:val="0"/>
        <w:spacing w:line="360" w:lineRule="auto"/>
        <w:ind w:left="1080"/>
        <w:rPr>
          <w:rFonts w:cs="Open Sans"/>
          <w:szCs w:val="20"/>
        </w:rPr>
      </w:pPr>
    </w:p>
    <w:p w:rsidR="00B25EE6" w:rsidRPr="00B25EE6" w:rsidRDefault="00B25EE6" w:rsidP="00ED7746">
      <w:pPr>
        <w:spacing w:line="360" w:lineRule="auto"/>
        <w:ind w:right="0"/>
        <w:rPr>
          <w:rFonts w:cs="Open Sans"/>
          <w:szCs w:val="20"/>
        </w:rPr>
      </w:pPr>
      <w:r w:rsidRPr="00B25EE6">
        <w:rPr>
          <w:rFonts w:cs="Open Sans"/>
          <w:szCs w:val="20"/>
        </w:rPr>
        <w:t>Zusätzlich bei Abschlussarbeiten:</w:t>
      </w:r>
    </w:p>
    <w:p w:rsidR="00B25EE6" w:rsidRPr="00B25EE6" w:rsidRDefault="00ED7746" w:rsidP="00ED7746">
      <w:pPr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114300" cy="114300"/>
                <wp:effectExtent l="13335" t="6350" r="5715" b="12700"/>
                <wp:wrapNone/>
                <wp:docPr id="28" name="Rechtec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7C22A" id="Rechteck 28" o:spid="_x0000_s1026" style="position:absolute;margin-left:0;margin-top:.5pt;width:9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"/>
            </w:pict>
          </mc:Fallback>
        </mc:AlternateContent>
      </w:r>
      <w:r w:rsidR="00B25EE6" w:rsidRPr="00B25EE6">
        <w:rPr>
          <w:rFonts w:cs="Open Sans"/>
          <w:szCs w:val="20"/>
        </w:rPr>
        <w:t>Ausführliche Darstellung des Vorhabens</w:t>
      </w:r>
    </w:p>
    <w:p w:rsidR="00B25EE6" w:rsidRPr="00B25EE6" w:rsidRDefault="00ED7746" w:rsidP="00ED7746">
      <w:pPr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14300" cy="114300"/>
                <wp:effectExtent l="13335" t="6350" r="5715" b="12700"/>
                <wp:wrapNone/>
                <wp:docPr id="29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D2CA0" id="Rechteck 29" o:spid="_x0000_s1026" style="position:absolute;margin-left:0;margin-top:.45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"/>
            </w:pict>
          </mc:Fallback>
        </mc:AlternateContent>
      </w:r>
      <w:r w:rsidR="00B25EE6" w:rsidRPr="00B25EE6">
        <w:rPr>
          <w:rFonts w:cs="Open Sans"/>
          <w:szCs w:val="20"/>
        </w:rPr>
        <w:t>Bestätigung des betreuenden Professors an der Hochschule OWL</w:t>
      </w:r>
    </w:p>
    <w:p w:rsidR="00B25EE6" w:rsidRPr="00B25EE6" w:rsidRDefault="00B25EE6" w:rsidP="00ED7746">
      <w:pPr>
        <w:spacing w:line="360" w:lineRule="auto"/>
        <w:ind w:left="1080"/>
        <w:rPr>
          <w:rFonts w:cs="Open Sans"/>
          <w:szCs w:val="20"/>
        </w:rPr>
      </w:pPr>
    </w:p>
    <w:p w:rsidR="00B25EE6" w:rsidRPr="00B25EE6" w:rsidRDefault="00B25EE6" w:rsidP="00ED7746">
      <w:pPr>
        <w:spacing w:line="360" w:lineRule="auto"/>
        <w:ind w:right="0"/>
        <w:rPr>
          <w:rFonts w:cs="Open Sans"/>
          <w:szCs w:val="20"/>
        </w:rPr>
      </w:pPr>
      <w:r w:rsidRPr="00B25EE6">
        <w:rPr>
          <w:rFonts w:cs="Open Sans"/>
          <w:szCs w:val="20"/>
        </w:rPr>
        <w:t>Zusätzlich bei Sprachkursen:</w:t>
      </w:r>
    </w:p>
    <w:p w:rsidR="00B25EE6" w:rsidRPr="00B25EE6" w:rsidRDefault="00ED7746" w:rsidP="00ED7746">
      <w:pPr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14300" cy="114300"/>
                <wp:effectExtent l="13335" t="6350" r="5715" b="12700"/>
                <wp:wrapNone/>
                <wp:docPr id="30" name="Rechtec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79B15" id="Rechteck 30" o:spid="_x0000_s1026" style="position:absolute;margin-left:0;margin-top:.45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"/>
            </w:pict>
          </mc:Fallback>
        </mc:AlternateContent>
      </w:r>
      <w:r w:rsidR="00B25EE6" w:rsidRPr="00B25EE6">
        <w:rPr>
          <w:rFonts w:cs="Open Sans"/>
          <w:szCs w:val="20"/>
        </w:rPr>
        <w:t>Nachweis der vorhandenen Sprachkenntnisse</w:t>
      </w:r>
    </w:p>
    <w:p w:rsidR="00992967" w:rsidRPr="003F66C5" w:rsidRDefault="00ED7746" w:rsidP="00ED7746">
      <w:pPr>
        <w:spacing w:line="360" w:lineRule="auto"/>
        <w:ind w:right="0" w:firstLine="708"/>
        <w:rPr>
          <w:rFonts w:cs="Open Sans"/>
          <w:szCs w:val="20"/>
        </w:rPr>
      </w:pPr>
      <w:r w:rsidRPr="00B25EE6">
        <w:rPr>
          <w:rFonts w:cs="Open Sans"/>
          <w:noProof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F0ECE5" wp14:editId="57BCC084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114300" cy="114300"/>
                <wp:effectExtent l="13335" t="6350" r="5715" b="12700"/>
                <wp:wrapNone/>
                <wp:docPr id="31" name="Rechtec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F4AA3" id="Rechteck 31" o:spid="_x0000_s1026" style="position:absolute;margin-left:0;margin-top:.5pt;width:9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"/>
            </w:pict>
          </mc:Fallback>
        </mc:AlternateContent>
      </w:r>
      <w:r w:rsidR="00B25EE6" w:rsidRPr="00B25EE6">
        <w:rPr>
          <w:rFonts w:cs="Open Sans"/>
          <w:szCs w:val="20"/>
        </w:rPr>
        <w:t>Informationen zum geplanten Kurs</w:t>
      </w:r>
      <w:r>
        <w:rPr>
          <w:rFonts w:cs="Open Sans"/>
          <w:szCs w:val="20"/>
        </w:rPr>
        <w:t xml:space="preserve"> und ggf</w:t>
      </w:r>
      <w:r w:rsidR="00B25EE6" w:rsidRPr="00B25EE6">
        <w:rPr>
          <w:rFonts w:cs="Open Sans"/>
          <w:szCs w:val="20"/>
        </w:rPr>
        <w:t>. Anmeldebestätigung</w:t>
      </w:r>
    </w:p>
    <w:sectPr w:rsidR="00992967" w:rsidRPr="003F66C5" w:rsidSect="008D75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567" w:bottom="204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117" w:rsidRDefault="002C0117" w:rsidP="005E01EF">
      <w:r>
        <w:separator/>
      </w:r>
    </w:p>
  </w:endnote>
  <w:endnote w:type="continuationSeparator" w:id="0">
    <w:p w:rsidR="002C0117" w:rsidRDefault="002C0117" w:rsidP="005E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86CDC8-DB15-47A7-98A8-7AE5C02E99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9EDA15-0AA8-4E96-970A-DFE205E74F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ACF1E3A-424A-4059-BF4E-60FC9A4C61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AE193A9-1B1E-4CAC-97D1-CFD9FC01CC35}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BFA5C78-40E4-4AB3-9D08-8FB4C2D4F4E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45A6640D-3A8F-438A-8ECE-E6936D344BD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FF209CF4-8A3C-48C9-A689-F2D44C5D09C2}"/>
    <w:embedBold r:id="rId8" w:fontKey="{3851EFE9-6763-45F4-98DA-E6B0445BCC44}"/>
    <w:embedItalic r:id="rId9" w:fontKey="{731DAC42-2430-458D-8959-5C8BC6CCF300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charset w:val="4D"/>
    <w:family w:val="auto"/>
    <w:pitch w:val="default"/>
    <w:sig w:usb0="00000003" w:usb1="00000000" w:usb2="00000000" w:usb3="00000000" w:csb0="00000001" w:csb1="00000000"/>
  </w:font>
  <w:font w:name="Open Sans Bold">
    <w:altName w:val="Segoe UI Semibold"/>
    <w:panose1 w:val="020B0806030504020204"/>
    <w:charset w:val="00"/>
    <w:family w:val="auto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F7B07D9F-90BF-463A-8D50-B2DF9F2245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2FFDC14-22DF-4401-B335-81B27FD6C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599" w:rsidRPr="00667323" w:rsidRDefault="008D7599" w:rsidP="008D7599">
    <w:pPr>
      <w:pStyle w:val="Fuzeile"/>
      <w:spacing w:line="240" w:lineRule="auto"/>
      <w:rPr>
        <w:color w:val="DC131D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117" w:rsidRDefault="002C0117" w:rsidP="005E01EF">
      <w:r>
        <w:separator/>
      </w:r>
    </w:p>
  </w:footnote>
  <w:footnote w:type="continuationSeparator" w:id="0">
    <w:p w:rsidR="002C0117" w:rsidRDefault="002C0117" w:rsidP="005E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149" w:rsidRDefault="00B83DF2" w:rsidP="00695D3C">
    <w:pPr>
      <w:pStyle w:val="Kopfzeile"/>
      <w:tabs>
        <w:tab w:val="clear" w:pos="9072"/>
        <w:tab w:val="left" w:pos="7655"/>
        <w:tab w:val="left" w:pos="7938"/>
        <w:tab w:val="right" w:pos="9923"/>
      </w:tabs>
      <w:ind w:right="-859"/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5D6407A" wp14:editId="4CEF112E">
          <wp:simplePos x="0" y="0"/>
          <wp:positionH relativeFrom="column">
            <wp:posOffset>3676650</wp:posOffset>
          </wp:positionH>
          <wp:positionV relativeFrom="paragraph">
            <wp:posOffset>167005</wp:posOffset>
          </wp:positionV>
          <wp:extent cx="2602800" cy="1083600"/>
          <wp:effectExtent l="0" t="0" r="762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WL_CD_Briefbg_Layoutansich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6E7"/>
    <w:multiLevelType w:val="hybridMultilevel"/>
    <w:tmpl w:val="FE629A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5D67"/>
    <w:multiLevelType w:val="hybridMultilevel"/>
    <w:tmpl w:val="257EA56C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92622"/>
    <w:multiLevelType w:val="hybridMultilevel"/>
    <w:tmpl w:val="F1640E56"/>
    <w:lvl w:ilvl="0" w:tplc="9C90A8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7345A"/>
    <w:multiLevelType w:val="hybridMultilevel"/>
    <w:tmpl w:val="D6FC2230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90649"/>
    <w:multiLevelType w:val="hybridMultilevel"/>
    <w:tmpl w:val="EC9244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17"/>
    <w:rsid w:val="00011DAE"/>
    <w:rsid w:val="0002028F"/>
    <w:rsid w:val="000703BF"/>
    <w:rsid w:val="000B4E16"/>
    <w:rsid w:val="00125A77"/>
    <w:rsid w:val="00164EE5"/>
    <w:rsid w:val="0022162E"/>
    <w:rsid w:val="002B6046"/>
    <w:rsid w:val="002C0117"/>
    <w:rsid w:val="002C7CC0"/>
    <w:rsid w:val="002F4BDE"/>
    <w:rsid w:val="002F58D4"/>
    <w:rsid w:val="0031038B"/>
    <w:rsid w:val="00310E4F"/>
    <w:rsid w:val="00395E51"/>
    <w:rsid w:val="003F66C5"/>
    <w:rsid w:val="00407B9E"/>
    <w:rsid w:val="00475309"/>
    <w:rsid w:val="00482299"/>
    <w:rsid w:val="004A7ECD"/>
    <w:rsid w:val="004C79AB"/>
    <w:rsid w:val="004F2933"/>
    <w:rsid w:val="00537FFE"/>
    <w:rsid w:val="0055364E"/>
    <w:rsid w:val="00587D55"/>
    <w:rsid w:val="005A5A8E"/>
    <w:rsid w:val="005E01EF"/>
    <w:rsid w:val="005E22A5"/>
    <w:rsid w:val="00647E00"/>
    <w:rsid w:val="006929C6"/>
    <w:rsid w:val="00695D3C"/>
    <w:rsid w:val="00761E03"/>
    <w:rsid w:val="007E7346"/>
    <w:rsid w:val="00813CB6"/>
    <w:rsid w:val="0082225A"/>
    <w:rsid w:val="008405EF"/>
    <w:rsid w:val="008D7599"/>
    <w:rsid w:val="008F6E76"/>
    <w:rsid w:val="0090170A"/>
    <w:rsid w:val="00904E7A"/>
    <w:rsid w:val="00913A87"/>
    <w:rsid w:val="00982729"/>
    <w:rsid w:val="00992967"/>
    <w:rsid w:val="009C61A2"/>
    <w:rsid w:val="00A8492A"/>
    <w:rsid w:val="00AC43FB"/>
    <w:rsid w:val="00AC672C"/>
    <w:rsid w:val="00AD1EBA"/>
    <w:rsid w:val="00AD22A9"/>
    <w:rsid w:val="00B20149"/>
    <w:rsid w:val="00B25EE6"/>
    <w:rsid w:val="00B33F8F"/>
    <w:rsid w:val="00B83DF2"/>
    <w:rsid w:val="00BA7991"/>
    <w:rsid w:val="00BF4B6C"/>
    <w:rsid w:val="00C1545E"/>
    <w:rsid w:val="00C25733"/>
    <w:rsid w:val="00C34289"/>
    <w:rsid w:val="00C708FE"/>
    <w:rsid w:val="00C73A70"/>
    <w:rsid w:val="00D13D3C"/>
    <w:rsid w:val="00DB6E76"/>
    <w:rsid w:val="00DE44BA"/>
    <w:rsid w:val="00DF27B9"/>
    <w:rsid w:val="00EA4D23"/>
    <w:rsid w:val="00EA7717"/>
    <w:rsid w:val="00ED7746"/>
    <w:rsid w:val="00EE3507"/>
    <w:rsid w:val="00F80A77"/>
    <w:rsid w:val="00F8363E"/>
    <w:rsid w:val="00FA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4C5E56C"/>
  <w14:defaultImageDpi w14:val="330"/>
  <w15:docId w15:val="{B89A411F-9B3D-45D9-91A3-A7ED42B9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pacing w:line="300" w:lineRule="auto"/>
        <w:ind w:right="1128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1545E"/>
    <w:rPr>
      <w:rFonts w:ascii="Open Sans" w:hAnsi="Open Sans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E01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01EF"/>
  </w:style>
  <w:style w:type="paragraph" w:styleId="Fuzeile">
    <w:name w:val="footer"/>
    <w:basedOn w:val="Standard"/>
    <w:link w:val="FuzeileZchn"/>
    <w:uiPriority w:val="99"/>
    <w:unhideWhenUsed/>
    <w:rsid w:val="005E01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01E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1E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1EF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E01EF"/>
  </w:style>
  <w:style w:type="character" w:styleId="Hyperlink">
    <w:name w:val="Hyperlink"/>
    <w:basedOn w:val="Absatz-Standardschriftart"/>
    <w:uiPriority w:val="99"/>
    <w:unhideWhenUsed/>
    <w:rsid w:val="005E01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E01EF"/>
    <w:rPr>
      <w:color w:val="800080" w:themeColor="followedHyperlink"/>
      <w:u w:val="single"/>
    </w:rPr>
  </w:style>
  <w:style w:type="character" w:customStyle="1" w:styleId="THOWLRot">
    <w:name w:val="TH OWL Rot"/>
    <w:basedOn w:val="Absatz-Standardschriftart"/>
    <w:uiPriority w:val="1"/>
    <w:qFormat/>
    <w:rsid w:val="0055364E"/>
    <w:rPr>
      <w:rFonts w:ascii="Open Sans" w:hAnsi="Open Sans" w:cs="OpenSans"/>
      <w:color w:val="E50043"/>
      <w:sz w:val="20"/>
      <w:szCs w:val="20"/>
    </w:rPr>
  </w:style>
  <w:style w:type="character" w:customStyle="1" w:styleId="THOWLAnthrazit">
    <w:name w:val="TH OWL Anthrazit"/>
    <w:basedOn w:val="Absatz-Standardschriftart"/>
    <w:uiPriority w:val="1"/>
    <w:qFormat/>
    <w:rsid w:val="0055364E"/>
    <w:rPr>
      <w:rFonts w:ascii="Open Sans" w:hAnsi="Open Sans" w:cs="OpenSans"/>
      <w:color w:val="425159"/>
      <w:sz w:val="20"/>
      <w:szCs w:val="20"/>
    </w:rPr>
  </w:style>
  <w:style w:type="paragraph" w:customStyle="1" w:styleId="Default">
    <w:name w:val="Default"/>
    <w:rsid w:val="003F66C5"/>
    <w:pPr>
      <w:autoSpaceDE w:val="0"/>
      <w:autoSpaceDN w:val="0"/>
      <w:adjustRightInd w:val="0"/>
      <w:spacing w:line="240" w:lineRule="auto"/>
      <w:ind w:right="0"/>
    </w:pPr>
    <w:rPr>
      <w:rFonts w:ascii="Myriad Pro" w:hAnsi="Myriad Pro" w:cs="Myriad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db-3rr\AppData\Local\Temp\wordvorlage-logo-bog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BBEBE6-6E16-44F7-A0F3-BEA64E1A3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wordvorlage-logo-bogen.dotx</Template>
  <TotalTime>0</TotalTime>
  <Pages>3</Pages>
  <Words>253</Words>
  <Characters>1949</Characters>
  <Application>Microsoft Office Word</Application>
  <DocSecurity>0</DocSecurity>
  <Lines>114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Thehos</dc:creator>
  <cp:keywords/>
  <dc:description/>
  <cp:lastModifiedBy>Anne Kulasi</cp:lastModifiedBy>
  <cp:revision>4</cp:revision>
  <cp:lastPrinted>2019-04-03T09:13:00Z</cp:lastPrinted>
  <dcterms:created xsi:type="dcterms:W3CDTF">2019-04-03T09:13:00Z</dcterms:created>
  <dcterms:modified xsi:type="dcterms:W3CDTF">2019-04-03T10:33:00Z</dcterms:modified>
</cp:coreProperties>
</file>